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0DB" w:rsidRDefault="00CE50DB" w:rsidP="00D87E13">
      <w:pPr>
        <w:shd w:val="clear" w:color="auto" w:fill="FFFFFF"/>
        <w:spacing w:after="0" w:line="240" w:lineRule="auto"/>
        <w:outlineLvl w:val="2"/>
        <w:rPr>
          <w:rFonts w:cs="Arial"/>
          <w:b/>
          <w:bCs/>
          <w:sz w:val="40"/>
          <w:szCs w:val="40"/>
          <w:lang w:eastAsia="ru-RU"/>
        </w:rPr>
      </w:pPr>
      <w:r w:rsidRPr="00283573">
        <w:rPr>
          <w:rFonts w:cs="Arial"/>
          <w:b/>
          <w:bCs/>
          <w:sz w:val="40"/>
          <w:szCs w:val="40"/>
          <w:lang w:eastAsia="ru-RU"/>
        </w:rPr>
        <w:t>Цветы для бабочек</w:t>
      </w:r>
    </w:p>
    <w:p w:rsidR="00CE50DB" w:rsidRPr="00283573" w:rsidRDefault="00CE50DB" w:rsidP="00D87E13">
      <w:pPr>
        <w:shd w:val="clear" w:color="auto" w:fill="FFFFFF"/>
        <w:spacing w:after="0" w:line="240" w:lineRule="auto"/>
        <w:outlineLvl w:val="2"/>
        <w:rPr>
          <w:rFonts w:cs="Arial"/>
          <w:b/>
          <w:bCs/>
          <w:sz w:val="40"/>
          <w:szCs w:val="40"/>
          <w:lang w:eastAsia="ru-RU"/>
        </w:rPr>
      </w:pPr>
      <w:r w:rsidRPr="005839D6">
        <w:rPr>
          <w:rFonts w:cs="Arial"/>
          <w:b/>
          <w:bCs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477pt">
            <v:imagedata r:id="rId4" o:title=""/>
          </v:shape>
        </w:pict>
      </w:r>
    </w:p>
    <w:p w:rsidR="00CE50DB" w:rsidRPr="00D87E13" w:rsidRDefault="00CE50DB" w:rsidP="00D87E13">
      <w:pPr>
        <w:shd w:val="clear" w:color="auto" w:fill="FFFFFF"/>
        <w:spacing w:after="0" w:line="240" w:lineRule="auto"/>
        <w:outlineLvl w:val="2"/>
        <w:rPr>
          <w:rFonts w:cs="Arial"/>
          <w:b/>
          <w:bCs/>
          <w:sz w:val="28"/>
          <w:szCs w:val="28"/>
          <w:lang w:eastAsia="ru-RU"/>
        </w:rPr>
      </w:pP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b/>
          <w:bCs/>
          <w:sz w:val="28"/>
          <w:szCs w:val="28"/>
          <w:lang w:eastAsia="ru-RU"/>
        </w:rPr>
        <w:t>Цель:</w:t>
      </w:r>
      <w:r w:rsidRPr="00D87E13">
        <w:rPr>
          <w:rFonts w:cs="Arial"/>
          <w:sz w:val="28"/>
          <w:szCs w:val="28"/>
          <w:lang w:eastAsia="ru-RU"/>
        </w:rPr>
        <w:t> Учить детей соотносить предметы по цвету и обозначать результат словами «такой», «не такой». Закрепить представления об основных цветах (красный, жёлтый, синий, зелёный) и умение называть их. Воспитывать бережное отношение к представителям живой природы.</w:t>
      </w:r>
    </w:p>
    <w:p w:rsidR="00CE50DB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b/>
          <w:bCs/>
          <w:sz w:val="28"/>
          <w:szCs w:val="28"/>
          <w:lang w:eastAsia="ru-RU"/>
        </w:rPr>
      </w:pP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b/>
          <w:bCs/>
          <w:sz w:val="28"/>
          <w:szCs w:val="28"/>
          <w:lang w:eastAsia="ru-RU"/>
        </w:rPr>
        <w:t>Материалы:</w:t>
      </w:r>
      <w:r w:rsidRPr="00D87E13">
        <w:rPr>
          <w:rFonts w:cs="Arial"/>
          <w:sz w:val="28"/>
          <w:szCs w:val="28"/>
          <w:lang w:eastAsia="ru-RU"/>
        </w:rPr>
        <w:t> Четыре крупных цветка, вырезанных из красного, синего, жёлтого и зелёного картона, четыре плоскостные фигурки бабочек таких же цветов. Такие же, но меньших размеров цветы и бабочки по количеству детей (на каждого ребёнка по 2-3 цветка и по 2-3 бабочки).</w:t>
      </w:r>
    </w:p>
    <w:p w:rsidR="00CE50DB" w:rsidRDefault="00CE50DB" w:rsidP="00D87E13">
      <w:pPr>
        <w:spacing w:after="0" w:line="240" w:lineRule="auto"/>
        <w:rPr>
          <w:sz w:val="28"/>
          <w:szCs w:val="28"/>
          <w:lang w:eastAsia="ru-RU"/>
        </w:rPr>
      </w:pPr>
    </w:p>
    <w:p w:rsidR="00CE50DB" w:rsidRDefault="00CE50DB" w:rsidP="00D87E13">
      <w:pPr>
        <w:spacing w:after="0" w:line="240" w:lineRule="auto"/>
        <w:rPr>
          <w:rFonts w:cs="Arial"/>
          <w:b/>
          <w:bCs/>
          <w:sz w:val="28"/>
          <w:szCs w:val="28"/>
          <w:lang w:eastAsia="ru-RU"/>
        </w:rPr>
      </w:pPr>
    </w:p>
    <w:p w:rsidR="00CE50DB" w:rsidRPr="00D87E13" w:rsidRDefault="00CE50DB" w:rsidP="00D87E13">
      <w:pPr>
        <w:spacing w:after="0" w:line="240" w:lineRule="auto"/>
        <w:rPr>
          <w:sz w:val="28"/>
          <w:szCs w:val="28"/>
          <w:lang w:eastAsia="ru-RU"/>
        </w:rPr>
      </w:pPr>
      <w:r w:rsidRPr="00D87E13">
        <w:rPr>
          <w:rFonts w:cs="Arial"/>
          <w:b/>
          <w:bCs/>
          <w:sz w:val="28"/>
          <w:szCs w:val="28"/>
          <w:lang w:eastAsia="ru-RU"/>
        </w:rPr>
        <w:t>Ход занятия: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iCs/>
          <w:sz w:val="28"/>
          <w:szCs w:val="28"/>
          <w:lang w:eastAsia="ru-RU"/>
        </w:rPr>
        <w:t>Воспитатель раскладывает большие цветы на фланелеграфе и показывает бабочек.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D87E13">
        <w:rPr>
          <w:rFonts w:cs="Arial"/>
          <w:sz w:val="28"/>
          <w:szCs w:val="28"/>
          <w:lang w:eastAsia="ru-RU"/>
        </w:rPr>
        <w:t> «Бабочки хотят найти «свои» цветы – сесть на такой же цветок, чтобы их не было видно (такого же цвета) и никто не смог их поймать. Нужно помочь бабочкам спрятаться».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iCs/>
          <w:sz w:val="28"/>
          <w:szCs w:val="28"/>
          <w:lang w:eastAsia="ru-RU"/>
        </w:rPr>
        <w:t>Воспитатель кладёт бабочек на цветочки такого же цвета, обращая внимание детей на то, что цвет бабочки и цветка совпадают (такой же), бабочку «не видно» - она спряталась.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D87E13">
        <w:rPr>
          <w:rFonts w:cs="Arial"/>
          <w:sz w:val="28"/>
          <w:szCs w:val="28"/>
          <w:u w:val="single"/>
          <w:lang w:eastAsia="ru-RU"/>
        </w:rPr>
        <w:t> </w:t>
      </w:r>
      <w:r w:rsidRPr="00D87E13">
        <w:rPr>
          <w:rFonts w:cs="Arial"/>
          <w:sz w:val="28"/>
          <w:szCs w:val="28"/>
          <w:lang w:eastAsia="ru-RU"/>
        </w:rPr>
        <w:t>«Бабочка синего цвета полетела искать «свой» цветок. Вот она села на цветок такого же синего цвета, её «не видно» - она спряталась. Полетела бабочка жёлтого цвета искать «свой» цветок, села на цветок красного цвета. Не такой цветок, не спряталась бабочка, все её видят. Полетела бабочка дальше и села на цветок такого же красного цвета и спряталась, никто её не видит и т. д. Все бабочки спрятались их не видно».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D87E13">
        <w:rPr>
          <w:rFonts w:cs="Arial"/>
          <w:sz w:val="28"/>
          <w:szCs w:val="28"/>
          <w:lang w:eastAsia="ru-RU"/>
        </w:rPr>
        <w:t> «Теперь ребята помогите каждой вашей бабочке найти свой цветок».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>
        <w:rPr>
          <w:rFonts w:cs="Arial"/>
          <w:iCs/>
          <w:sz w:val="28"/>
          <w:szCs w:val="28"/>
          <w:lang w:eastAsia="ru-RU"/>
        </w:rPr>
        <w:t>Воспитатель раздаёт маленьких бабочек и цветочки</w:t>
      </w:r>
      <w:r w:rsidRPr="00D87E13">
        <w:rPr>
          <w:rFonts w:cs="Arial"/>
          <w:iCs/>
          <w:sz w:val="28"/>
          <w:szCs w:val="28"/>
          <w:lang w:eastAsia="ru-RU"/>
        </w:rPr>
        <w:t xml:space="preserve"> и просит детей наложить бабочек на цветки такого же цвета, комментируя при этом свои действия словами «такой», «не такой».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iCs/>
          <w:sz w:val="28"/>
          <w:szCs w:val="28"/>
          <w:lang w:eastAsia="ru-RU"/>
        </w:rPr>
        <w:t>Дети выполняют задание, а воспитатель контролирует их и помогает тем, кто затрудняется в работе.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D87E13">
        <w:rPr>
          <w:rFonts w:cs="Arial"/>
          <w:sz w:val="28"/>
          <w:szCs w:val="28"/>
          <w:u w:val="single"/>
          <w:lang w:eastAsia="ru-RU"/>
        </w:rPr>
        <w:t> </w:t>
      </w:r>
      <w:r w:rsidRPr="00D87E13">
        <w:rPr>
          <w:rFonts w:cs="Arial"/>
          <w:sz w:val="28"/>
          <w:szCs w:val="28"/>
          <w:lang w:eastAsia="ru-RU"/>
        </w:rPr>
        <w:t>«Жёлтая бабочка села на жёлтый цветок, синяя бабочка села на синий цветок. Они сели на такие же цветки, спрятались, их не видно. Молодцы, ребята, помогли всем бабочкам найти «свой» цветок. А теперь посадите бабочек так, чтобы каждая была хорошо видна, т. е. на цветок другого цвета. Например, зелёная бабочка села на жёлтый цветок (не такой), теперь её хорошо видно».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iCs/>
          <w:sz w:val="28"/>
          <w:szCs w:val="28"/>
          <w:lang w:eastAsia="ru-RU"/>
        </w:rPr>
        <w:t>Дети пробуют разные варианты размещения бабочек на цветах, продолжая при этом комментировать свои действия.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iCs/>
          <w:sz w:val="28"/>
          <w:szCs w:val="28"/>
          <w:lang w:eastAsia="ru-RU"/>
        </w:rPr>
        <w:t>Воспитатель помогает детям, затрудняющимся в работе, задаёт вопросы, для активизации речи детей.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D87E13">
        <w:rPr>
          <w:rFonts w:cs="Arial"/>
          <w:sz w:val="28"/>
          <w:szCs w:val="28"/>
          <w:u w:val="single"/>
          <w:lang w:eastAsia="ru-RU"/>
        </w:rPr>
        <w:t> </w:t>
      </w:r>
      <w:r w:rsidRPr="00D87E13">
        <w:rPr>
          <w:rFonts w:cs="Arial"/>
          <w:sz w:val="28"/>
          <w:szCs w:val="28"/>
          <w:lang w:eastAsia="ru-RU"/>
        </w:rPr>
        <w:t>«Молодцы, ребята, помогли бабочкам! Теперь все видят, какие бабочки красивые, разноцветные. Пусть наши бабочки отдохнут, а мы с вами поиграем. Превратимся в красивых бабочек. Пройдёмте на коврик и повторяйте все движения за мной».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b/>
          <w:bCs/>
          <w:sz w:val="28"/>
          <w:szCs w:val="28"/>
          <w:lang w:eastAsia="ru-RU"/>
        </w:rPr>
        <w:t>Игра «Бабочки»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ind w:left="600"/>
        <w:jc w:val="both"/>
        <w:rPr>
          <w:rFonts w:cs="Arial"/>
          <w:sz w:val="28"/>
          <w:szCs w:val="28"/>
          <w:lang w:eastAsia="ru-RU"/>
        </w:rPr>
      </w:pPr>
      <w:r>
        <w:rPr>
          <w:rFonts w:cs="Arial"/>
          <w:sz w:val="28"/>
          <w:szCs w:val="28"/>
          <w:lang w:eastAsia="ru-RU"/>
        </w:rPr>
        <w:t xml:space="preserve">Спал цветок и вдруг проснулся,    </w:t>
      </w:r>
      <w:r w:rsidRPr="00D87E13">
        <w:rPr>
          <w:rFonts w:cs="Arial"/>
          <w:sz w:val="28"/>
          <w:szCs w:val="28"/>
          <w:lang w:eastAsia="ru-RU"/>
        </w:rPr>
        <w:t> </w:t>
      </w:r>
      <w:r w:rsidRPr="00D87E13">
        <w:rPr>
          <w:rFonts w:cs="Arial"/>
          <w:iCs/>
          <w:sz w:val="28"/>
          <w:szCs w:val="28"/>
          <w:lang w:eastAsia="ru-RU"/>
        </w:rPr>
        <w:t>Плавно поднять руки вверх.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ind w:left="600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sz w:val="28"/>
          <w:szCs w:val="28"/>
          <w:lang w:eastAsia="ru-RU"/>
        </w:rPr>
        <w:t>Больше спать не захотел. </w:t>
      </w:r>
      <w:r>
        <w:rPr>
          <w:rFonts w:cs="Arial"/>
          <w:sz w:val="28"/>
          <w:szCs w:val="28"/>
          <w:lang w:eastAsia="ru-RU"/>
        </w:rPr>
        <w:t xml:space="preserve">                </w:t>
      </w:r>
      <w:r w:rsidRPr="00D87E13">
        <w:rPr>
          <w:rFonts w:cs="Arial"/>
          <w:iCs/>
          <w:sz w:val="28"/>
          <w:szCs w:val="28"/>
          <w:lang w:eastAsia="ru-RU"/>
        </w:rPr>
        <w:t>Повернуть голову вправо-влево.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ind w:left="600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sz w:val="28"/>
          <w:szCs w:val="28"/>
          <w:lang w:eastAsia="ru-RU"/>
        </w:rPr>
        <w:t>Шевельнулся, потянулся, </w:t>
      </w:r>
      <w:r>
        <w:rPr>
          <w:rFonts w:cs="Arial"/>
          <w:sz w:val="28"/>
          <w:szCs w:val="28"/>
          <w:lang w:eastAsia="ru-RU"/>
        </w:rPr>
        <w:t xml:space="preserve">                </w:t>
      </w:r>
      <w:r w:rsidRPr="00D87E13">
        <w:rPr>
          <w:rFonts w:cs="Arial"/>
          <w:iCs/>
          <w:sz w:val="28"/>
          <w:szCs w:val="28"/>
          <w:lang w:eastAsia="ru-RU"/>
        </w:rPr>
        <w:t>Руки на пояс, встать на носочки.</w:t>
      </w:r>
    </w:p>
    <w:p w:rsidR="00CE50DB" w:rsidRPr="00D87E13" w:rsidRDefault="00CE50DB" w:rsidP="00D87E13">
      <w:pPr>
        <w:shd w:val="clear" w:color="auto" w:fill="FFFFFF"/>
        <w:spacing w:after="0" w:line="315" w:lineRule="atLeast"/>
        <w:ind w:left="600"/>
        <w:jc w:val="both"/>
        <w:rPr>
          <w:rFonts w:cs="Arial"/>
          <w:sz w:val="28"/>
          <w:szCs w:val="28"/>
          <w:lang w:eastAsia="ru-RU"/>
        </w:rPr>
      </w:pPr>
      <w:r w:rsidRPr="00D87E13">
        <w:rPr>
          <w:rFonts w:cs="Arial"/>
          <w:sz w:val="28"/>
          <w:szCs w:val="28"/>
          <w:lang w:eastAsia="ru-RU"/>
        </w:rPr>
        <w:t>Взвился вверх и полетел.</w:t>
      </w:r>
      <w:r>
        <w:rPr>
          <w:rFonts w:cs="Arial"/>
          <w:sz w:val="28"/>
          <w:szCs w:val="28"/>
          <w:lang w:eastAsia="ru-RU"/>
        </w:rPr>
        <w:t xml:space="preserve">     </w:t>
      </w:r>
      <w:r w:rsidRPr="00D87E13">
        <w:rPr>
          <w:rFonts w:cs="Arial"/>
          <w:iCs/>
          <w:sz w:val="28"/>
          <w:szCs w:val="28"/>
          <w:lang w:eastAsia="ru-RU"/>
        </w:rPr>
        <w:t>Маховые движения руками, бег на носочках.</w:t>
      </w:r>
    </w:p>
    <w:p w:rsidR="00CE50DB" w:rsidRPr="00D87E13" w:rsidRDefault="00CE50DB" w:rsidP="00D87E13">
      <w:pPr>
        <w:rPr>
          <w:sz w:val="28"/>
          <w:szCs w:val="28"/>
        </w:rPr>
      </w:pPr>
    </w:p>
    <w:sectPr w:rsidR="00CE50DB" w:rsidRPr="00D87E13" w:rsidSect="00AB2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17D3"/>
    <w:rsid w:val="000445A2"/>
    <w:rsid w:val="0008747B"/>
    <w:rsid w:val="00090C14"/>
    <w:rsid w:val="00092044"/>
    <w:rsid w:val="001023EE"/>
    <w:rsid w:val="00124487"/>
    <w:rsid w:val="00162A6F"/>
    <w:rsid w:val="001637EC"/>
    <w:rsid w:val="00163C35"/>
    <w:rsid w:val="00167B21"/>
    <w:rsid w:val="001960E9"/>
    <w:rsid w:val="001969F7"/>
    <w:rsid w:val="001A1943"/>
    <w:rsid w:val="001E5F17"/>
    <w:rsid w:val="001E64FA"/>
    <w:rsid w:val="002011E1"/>
    <w:rsid w:val="00266494"/>
    <w:rsid w:val="00272123"/>
    <w:rsid w:val="00274B4E"/>
    <w:rsid w:val="00283573"/>
    <w:rsid w:val="002D6B75"/>
    <w:rsid w:val="002F5B9E"/>
    <w:rsid w:val="002F7614"/>
    <w:rsid w:val="00365F61"/>
    <w:rsid w:val="00372440"/>
    <w:rsid w:val="003B3DA8"/>
    <w:rsid w:val="003B680E"/>
    <w:rsid w:val="003E5CB9"/>
    <w:rsid w:val="00432BAF"/>
    <w:rsid w:val="00434F79"/>
    <w:rsid w:val="0044179B"/>
    <w:rsid w:val="004417D3"/>
    <w:rsid w:val="00456DF4"/>
    <w:rsid w:val="0048748E"/>
    <w:rsid w:val="00494AFD"/>
    <w:rsid w:val="004B3A7F"/>
    <w:rsid w:val="004D6EE0"/>
    <w:rsid w:val="00517AA4"/>
    <w:rsid w:val="00527D87"/>
    <w:rsid w:val="00576F07"/>
    <w:rsid w:val="00582AFE"/>
    <w:rsid w:val="005839D6"/>
    <w:rsid w:val="00596EE3"/>
    <w:rsid w:val="005E35AD"/>
    <w:rsid w:val="00614F72"/>
    <w:rsid w:val="0065144B"/>
    <w:rsid w:val="00660430"/>
    <w:rsid w:val="00672898"/>
    <w:rsid w:val="0067585C"/>
    <w:rsid w:val="006D6A56"/>
    <w:rsid w:val="007256DB"/>
    <w:rsid w:val="007317EF"/>
    <w:rsid w:val="0076318D"/>
    <w:rsid w:val="00765B72"/>
    <w:rsid w:val="00785B34"/>
    <w:rsid w:val="00792777"/>
    <w:rsid w:val="00792787"/>
    <w:rsid w:val="007A5A68"/>
    <w:rsid w:val="007B47B7"/>
    <w:rsid w:val="007C07F3"/>
    <w:rsid w:val="007D5763"/>
    <w:rsid w:val="00827396"/>
    <w:rsid w:val="00842008"/>
    <w:rsid w:val="0089128B"/>
    <w:rsid w:val="008B4213"/>
    <w:rsid w:val="008C2AAE"/>
    <w:rsid w:val="008E28FF"/>
    <w:rsid w:val="008E2F08"/>
    <w:rsid w:val="008E3C22"/>
    <w:rsid w:val="008E51B5"/>
    <w:rsid w:val="008E55F4"/>
    <w:rsid w:val="008F5B5F"/>
    <w:rsid w:val="00935C7C"/>
    <w:rsid w:val="0096339B"/>
    <w:rsid w:val="00983AB8"/>
    <w:rsid w:val="00992680"/>
    <w:rsid w:val="009966FE"/>
    <w:rsid w:val="009A07B7"/>
    <w:rsid w:val="009B1D55"/>
    <w:rsid w:val="009C08E6"/>
    <w:rsid w:val="009C1BE5"/>
    <w:rsid w:val="009E6A05"/>
    <w:rsid w:val="009F5B9E"/>
    <w:rsid w:val="00A00D7E"/>
    <w:rsid w:val="00A4626C"/>
    <w:rsid w:val="00A635EA"/>
    <w:rsid w:val="00A826E5"/>
    <w:rsid w:val="00AB2089"/>
    <w:rsid w:val="00AC5CA0"/>
    <w:rsid w:val="00AF362D"/>
    <w:rsid w:val="00B7775C"/>
    <w:rsid w:val="00BA04CC"/>
    <w:rsid w:val="00BB0CC4"/>
    <w:rsid w:val="00BB17AA"/>
    <w:rsid w:val="00BC6C7C"/>
    <w:rsid w:val="00BD64C3"/>
    <w:rsid w:val="00C20BFD"/>
    <w:rsid w:val="00C323F7"/>
    <w:rsid w:val="00C56B89"/>
    <w:rsid w:val="00C570B1"/>
    <w:rsid w:val="00C742C6"/>
    <w:rsid w:val="00CA4C18"/>
    <w:rsid w:val="00CE50DB"/>
    <w:rsid w:val="00D07405"/>
    <w:rsid w:val="00D25340"/>
    <w:rsid w:val="00D33257"/>
    <w:rsid w:val="00D4620D"/>
    <w:rsid w:val="00D87E13"/>
    <w:rsid w:val="00D95F8F"/>
    <w:rsid w:val="00DA1108"/>
    <w:rsid w:val="00DA1272"/>
    <w:rsid w:val="00DB3AF3"/>
    <w:rsid w:val="00DF29A1"/>
    <w:rsid w:val="00E0273F"/>
    <w:rsid w:val="00E176E7"/>
    <w:rsid w:val="00E7618D"/>
    <w:rsid w:val="00EA445D"/>
    <w:rsid w:val="00ED688A"/>
    <w:rsid w:val="00F02918"/>
    <w:rsid w:val="00F040DA"/>
    <w:rsid w:val="00F46217"/>
    <w:rsid w:val="00F94C50"/>
    <w:rsid w:val="00FC58E9"/>
    <w:rsid w:val="00FD61A1"/>
    <w:rsid w:val="00FE0682"/>
    <w:rsid w:val="00FE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089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D87E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9"/>
    <w:qFormat/>
    <w:rsid w:val="00D87E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D87E1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87E1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4417D3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D87E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D87E13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D87E13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95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430</Words>
  <Characters>2457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Цветы для бабочек</dc:title>
  <dc:subject/>
  <dc:creator>Admin</dc:creator>
  <cp:keywords/>
  <dc:description/>
  <cp:lastModifiedBy>ОЛЕНЬКА</cp:lastModifiedBy>
  <cp:revision>3</cp:revision>
  <cp:lastPrinted>2012-11-13T15:30:00Z</cp:lastPrinted>
  <dcterms:created xsi:type="dcterms:W3CDTF">2017-03-25T11:23:00Z</dcterms:created>
  <dcterms:modified xsi:type="dcterms:W3CDTF">2017-03-26T13:54:00Z</dcterms:modified>
</cp:coreProperties>
</file>