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FC" w:rsidRDefault="008875FC" w:rsidP="00CB72F9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756070" w:rsidRDefault="008875FC" w:rsidP="00C473C5">
      <w:pPr>
        <w:tabs>
          <w:tab w:val="left" w:pos="93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56070">
        <w:rPr>
          <w:rFonts w:ascii="Times New Roman" w:hAnsi="Times New Roman"/>
          <w:sz w:val="24"/>
          <w:szCs w:val="24"/>
        </w:rPr>
        <w:t>Муниципальное автономное дошкольное образовательное учреждение -</w:t>
      </w:r>
    </w:p>
    <w:p w:rsidR="008875FC" w:rsidRPr="00756070" w:rsidRDefault="008875FC" w:rsidP="00C473C5">
      <w:pPr>
        <w:tabs>
          <w:tab w:val="left" w:pos="93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56070">
        <w:rPr>
          <w:rFonts w:ascii="Times New Roman" w:hAnsi="Times New Roman"/>
          <w:sz w:val="24"/>
          <w:szCs w:val="24"/>
        </w:rPr>
        <w:t>детский сад комбинированного вида № 3 «Радуга»</w:t>
      </w:r>
    </w:p>
    <w:p w:rsidR="008875FC" w:rsidRPr="00756070" w:rsidRDefault="008875FC" w:rsidP="00C473C5">
      <w:pPr>
        <w:tabs>
          <w:tab w:val="left" w:pos="930"/>
        </w:tabs>
        <w:spacing w:after="0" w:line="240" w:lineRule="auto"/>
        <w:ind w:left="708"/>
        <w:jc w:val="center"/>
        <w:rPr>
          <w:rFonts w:ascii="Times New Roman" w:hAnsi="Times New Roman"/>
          <w:sz w:val="24"/>
          <w:szCs w:val="24"/>
        </w:rPr>
      </w:pPr>
      <w:r w:rsidRPr="00756070">
        <w:rPr>
          <w:rFonts w:ascii="Times New Roman" w:hAnsi="Times New Roman"/>
          <w:sz w:val="24"/>
          <w:szCs w:val="24"/>
        </w:rPr>
        <w:t>города Асино Томской области</w:t>
      </w:r>
    </w:p>
    <w:p w:rsidR="008875FC" w:rsidRPr="00756070" w:rsidRDefault="008875FC" w:rsidP="00C473C5">
      <w:pPr>
        <w:tabs>
          <w:tab w:val="left" w:pos="93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875FC" w:rsidRPr="00A76697" w:rsidRDefault="008875FC" w:rsidP="00C473C5">
      <w:pPr>
        <w:spacing w:after="0" w:line="240" w:lineRule="auto"/>
      </w:pPr>
    </w:p>
    <w:p w:rsidR="008875FC" w:rsidRDefault="008875FC" w:rsidP="00C473C5">
      <w:pPr>
        <w:pStyle w:val="NormalWeb"/>
        <w:spacing w:before="0" w:beforeAutospacing="0" w:after="240" w:afterAutospacing="0" w:line="234" w:lineRule="atLeast"/>
        <w:jc w:val="both"/>
        <w:rPr>
          <w:rFonts w:ascii="Tahoma" w:hAnsi="Tahoma" w:cs="Tahoma"/>
          <w:color w:val="666666"/>
          <w:sz w:val="18"/>
          <w:szCs w:val="18"/>
        </w:rPr>
      </w:pPr>
    </w:p>
    <w:p w:rsidR="008875FC" w:rsidRDefault="008875FC" w:rsidP="00C473C5">
      <w:pPr>
        <w:pStyle w:val="NormalWeb"/>
        <w:spacing w:before="0" w:beforeAutospacing="0" w:after="240" w:afterAutospacing="0" w:line="234" w:lineRule="atLeast"/>
        <w:jc w:val="both"/>
        <w:rPr>
          <w:rFonts w:ascii="Tahoma" w:hAnsi="Tahoma" w:cs="Tahoma"/>
          <w:color w:val="666666"/>
          <w:sz w:val="18"/>
          <w:szCs w:val="18"/>
        </w:rPr>
      </w:pPr>
    </w:p>
    <w:p w:rsidR="008875FC" w:rsidRPr="00606626" w:rsidRDefault="008875FC" w:rsidP="00C473C5">
      <w:pPr>
        <w:pStyle w:val="NormalWeb"/>
        <w:spacing w:before="0" w:beforeAutospacing="0" w:after="240" w:afterAutospacing="0" w:line="234" w:lineRule="atLeast"/>
        <w:jc w:val="both"/>
        <w:rPr>
          <w:rFonts w:ascii="Tahoma" w:hAnsi="Tahoma" w:cs="Tahoma"/>
          <w:color w:val="7030A0"/>
          <w:sz w:val="18"/>
          <w:szCs w:val="18"/>
        </w:rPr>
      </w:pPr>
    </w:p>
    <w:p w:rsidR="008875FC" w:rsidRDefault="008875FC" w:rsidP="00C473C5">
      <w:pPr>
        <w:pStyle w:val="NormalWeb"/>
        <w:spacing w:before="0" w:beforeAutospacing="0" w:after="240" w:afterAutospacing="0" w:line="234" w:lineRule="atLeast"/>
        <w:jc w:val="both"/>
        <w:rPr>
          <w:rFonts w:ascii="Tahoma" w:hAnsi="Tahoma" w:cs="Tahoma"/>
          <w:color w:val="666666"/>
          <w:sz w:val="18"/>
          <w:szCs w:val="18"/>
        </w:rPr>
      </w:pPr>
    </w:p>
    <w:p w:rsidR="008875FC" w:rsidRPr="000563A1" w:rsidRDefault="008875FC" w:rsidP="00103909">
      <w:pPr>
        <w:pStyle w:val="NormalWeb"/>
        <w:spacing w:before="0" w:beforeAutospacing="0" w:after="0" w:afterAutospacing="0" w:line="234" w:lineRule="atLeast"/>
        <w:jc w:val="center"/>
        <w:rPr>
          <w:color w:val="7030A0"/>
          <w:sz w:val="96"/>
          <w:szCs w:val="96"/>
        </w:rPr>
      </w:pPr>
      <w:r w:rsidRPr="000563A1">
        <w:rPr>
          <w:color w:val="7030A0"/>
          <w:sz w:val="96"/>
          <w:szCs w:val="96"/>
        </w:rPr>
        <w:t>«Пальчиковая азбука»</w:t>
      </w:r>
    </w:p>
    <w:p w:rsidR="008875FC" w:rsidRPr="000563A1" w:rsidRDefault="008875FC" w:rsidP="00103909">
      <w:pPr>
        <w:pStyle w:val="NormalWeb"/>
        <w:spacing w:before="0" w:beforeAutospacing="0" w:after="240" w:afterAutospacing="0" w:line="234" w:lineRule="atLeast"/>
        <w:jc w:val="both"/>
        <w:rPr>
          <w:rFonts w:ascii="Tahoma" w:hAnsi="Tahoma" w:cs="Tahoma"/>
          <w:color w:val="7030A0"/>
          <w:sz w:val="96"/>
          <w:szCs w:val="96"/>
        </w:rPr>
      </w:pPr>
    </w:p>
    <w:p w:rsidR="008875FC" w:rsidRDefault="008875FC" w:rsidP="00C473C5">
      <w:pPr>
        <w:pStyle w:val="NormalWeb"/>
        <w:spacing w:before="0" w:beforeAutospacing="0" w:after="240" w:afterAutospacing="0" w:line="234" w:lineRule="atLeast"/>
        <w:jc w:val="both"/>
        <w:rPr>
          <w:rFonts w:ascii="Tahoma" w:hAnsi="Tahoma" w:cs="Tahoma"/>
          <w:color w:val="666666"/>
          <w:sz w:val="18"/>
          <w:szCs w:val="18"/>
        </w:rPr>
      </w:pPr>
    </w:p>
    <w:p w:rsidR="008875FC" w:rsidRPr="00EE121D" w:rsidRDefault="008875FC" w:rsidP="00EE121D">
      <w:pPr>
        <w:pStyle w:val="NormalWeb"/>
        <w:spacing w:before="0" w:beforeAutospacing="0" w:after="240" w:afterAutospacing="0" w:line="234" w:lineRule="atLeast"/>
        <w:jc w:val="center"/>
        <w:rPr>
          <w:rFonts w:ascii="Tahoma" w:hAnsi="Tahoma" w:cs="Tahoma"/>
          <w:color w:val="666666"/>
          <w:sz w:val="18"/>
          <w:szCs w:val="18"/>
        </w:rPr>
      </w:pPr>
      <w:r w:rsidRPr="008C7817">
        <w:rPr>
          <w:rFonts w:ascii="Tahoma" w:hAnsi="Tahoma" w:cs="Tahoma"/>
          <w:noProof/>
          <w:color w:val="666666"/>
          <w:sz w:val="18"/>
          <w:szCs w:val="1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53pt;height:339.75pt;visibility:visible">
            <v:imagedata r:id="rId7" o:title=""/>
          </v:shape>
        </w:pict>
      </w:r>
    </w:p>
    <w:p w:rsidR="008875FC" w:rsidRDefault="008875FC" w:rsidP="00C473C5">
      <w:pPr>
        <w:spacing w:after="0" w:line="240" w:lineRule="auto"/>
        <w:ind w:left="5760"/>
        <w:rPr>
          <w:rFonts w:ascii="Times New Roman" w:hAnsi="Times New Roman"/>
          <w:b/>
          <w:sz w:val="24"/>
          <w:szCs w:val="24"/>
        </w:rPr>
      </w:pPr>
    </w:p>
    <w:p w:rsidR="008875FC" w:rsidRPr="00A76697" w:rsidRDefault="008875FC" w:rsidP="00C473C5">
      <w:pPr>
        <w:spacing w:after="0" w:line="240" w:lineRule="auto"/>
        <w:ind w:left="576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Разработала</w:t>
      </w:r>
      <w:r w:rsidRPr="00A76697">
        <w:rPr>
          <w:rFonts w:ascii="Times New Roman" w:hAnsi="Times New Roman"/>
          <w:b/>
          <w:sz w:val="24"/>
          <w:szCs w:val="24"/>
        </w:rPr>
        <w:t>:</w:t>
      </w:r>
    </w:p>
    <w:p w:rsidR="008875FC" w:rsidRPr="00A76697" w:rsidRDefault="008875FC" w:rsidP="00C473C5">
      <w:pPr>
        <w:spacing w:after="0" w:line="240" w:lineRule="auto"/>
        <w:ind w:left="5760"/>
        <w:rPr>
          <w:rFonts w:ascii="Times New Roman" w:hAnsi="Times New Roman"/>
          <w:i/>
          <w:sz w:val="24"/>
          <w:szCs w:val="24"/>
        </w:rPr>
      </w:pPr>
      <w:r w:rsidRPr="00A76697">
        <w:rPr>
          <w:rFonts w:ascii="Times New Roman" w:hAnsi="Times New Roman"/>
          <w:i/>
          <w:sz w:val="24"/>
          <w:szCs w:val="24"/>
        </w:rPr>
        <w:t>Борщева Вера Александровна,</w:t>
      </w:r>
    </w:p>
    <w:p w:rsidR="008875FC" w:rsidRPr="00A76697" w:rsidRDefault="008875FC" w:rsidP="00C473C5">
      <w:pPr>
        <w:spacing w:after="0" w:line="240" w:lineRule="auto"/>
        <w:ind w:left="5760"/>
        <w:rPr>
          <w:rFonts w:ascii="Times New Roman" w:hAnsi="Times New Roman"/>
          <w:sz w:val="24"/>
          <w:szCs w:val="24"/>
        </w:rPr>
      </w:pPr>
      <w:r w:rsidRPr="00A76697">
        <w:rPr>
          <w:rFonts w:ascii="Times New Roman" w:hAnsi="Times New Roman"/>
          <w:sz w:val="24"/>
          <w:szCs w:val="24"/>
        </w:rPr>
        <w:t>учитель-логопед</w:t>
      </w:r>
    </w:p>
    <w:p w:rsidR="008875FC" w:rsidRDefault="008875FC" w:rsidP="00CB72F9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CB72F9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CB72F9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CB72F9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 сделать знакомство с буквой для дошкольника интересным, запоминающимся и увлекательным? Как сделать так, чтобы ребёнку хотелось бы знакомиться всё с новыми и новыми буквами, складывать их в слоги, а затем и в слова?Убеждена, что достичь этого можно только с помощью игры. Познакомившись с литературой по теме, отобрала материал, сгруппировала его, дополнила. Получился сборник игр с пальчиковой азбукой.</w:t>
      </w:r>
    </w:p>
    <w:p w:rsidR="008875FC" w:rsidRDefault="008875FC" w:rsidP="00CB72F9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сборнике представлены игры и упражнения с пальчиковыми буквами.</w:t>
      </w:r>
    </w:p>
    <w:p w:rsidR="008875FC" w:rsidRPr="006C5587" w:rsidRDefault="008875FC" w:rsidP="00CB72F9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7030A0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Пальчиковая буква – зрительно-пространственный образ буквы русского алфавита, созданный с помощью пальцев рук. Изображения 33 букв русского алфавита с помощью пальцев рук составляет пальчиковый алфавит.</w:t>
      </w:r>
    </w:p>
    <w:p w:rsidR="008875FC" w:rsidRPr="006C5587" w:rsidRDefault="008875FC" w:rsidP="00A90086">
      <w:pPr>
        <w:spacing w:after="0" w:line="240" w:lineRule="auto"/>
        <w:jc w:val="both"/>
        <w:rPr>
          <w:rFonts w:ascii="Times New Roman" w:hAnsi="Times New Roman"/>
          <w:b/>
          <w:color w:val="5F497A"/>
          <w:sz w:val="28"/>
          <w:szCs w:val="28"/>
        </w:rPr>
      </w:pPr>
      <w:r w:rsidRPr="006C5587">
        <w:rPr>
          <w:rFonts w:ascii="Times New Roman" w:hAnsi="Times New Roman"/>
          <w:b/>
          <w:color w:val="5F497A"/>
          <w:sz w:val="28"/>
          <w:szCs w:val="28"/>
        </w:rPr>
        <w:t>Д</w:t>
      </w:r>
      <w:r w:rsidRPr="006C5587">
        <w:rPr>
          <w:rFonts w:ascii="Times New Roman" w:hAnsi="Times New Roman"/>
          <w:b/>
          <w:color w:val="7030A0"/>
          <w:sz w:val="28"/>
          <w:szCs w:val="28"/>
        </w:rPr>
        <w:t>анные игры и упражнения направлены на:</w:t>
      </w:r>
    </w:p>
    <w:p w:rsidR="008875FC" w:rsidRDefault="008875FC" w:rsidP="00A90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развитие речи, мелкой моторики, конструктивного праксиса, воображения;</w:t>
      </w:r>
    </w:p>
    <w:p w:rsidR="008875FC" w:rsidRDefault="008875FC" w:rsidP="00A90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зрительного внимания, анализа, синтеза, зрительно-пространственной ориентировки;</w:t>
      </w:r>
    </w:p>
    <w:p w:rsidR="008875FC" w:rsidRDefault="008875FC" w:rsidP="00A90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фонематического анализа и синтеза;</w:t>
      </w:r>
    </w:p>
    <w:p w:rsidR="008875FC" w:rsidRDefault="008875FC" w:rsidP="00A90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закрепление знания букв русского алфавита;</w:t>
      </w:r>
    </w:p>
    <w:p w:rsidR="008875FC" w:rsidRDefault="008875FC" w:rsidP="00A90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профилактику оптической дисграфии и фонематической дислексии и дисграфии на почве нарушения языкового анализа и синтеза.</w:t>
      </w:r>
    </w:p>
    <w:p w:rsidR="008875FC" w:rsidRDefault="008875FC" w:rsidP="00A90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Учёные, изучающие деятельность детского мозга, отмечают большое стимулирующее значение функции руки. Уровень развития речи детей находится в прямой зависимости от степени сформированности тонких движений пальцев рук. М.М. Кольцова пришла к заключению, что речевые области формируются под влиянием кинестетических импульсов от пальцев рук. Таким образом, совершенствование ручной моторики способствует активизации моторных речевых зон головного мозга и вследствие этого – развитию речевой функции.</w:t>
      </w:r>
    </w:p>
    <w:p w:rsidR="008875FC" w:rsidRDefault="008875FC" w:rsidP="00A90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Игры и упражнения с пальчиковыми буквами тренируют движение пальцев рук, вырабатывают ловкость, умение управлять своими движениями. Во многих играх и упражнениях требуется участие обеих рук, что даёт возможность детям ориентироваться в понятиях «вправо», «влево», «вверх», «вниз» и т.д.</w:t>
      </w:r>
    </w:p>
    <w:p w:rsidR="008875FC" w:rsidRDefault="008875FC" w:rsidP="00A90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С помощью пальцев рук можно построить несколько вариантов одной буквы русского алфавита. При этом важно, чтобы элементы пальчиковой буквы были представлены теми же элементами и направлены в ту же сторону, что и у печатной буквы. Например, буква русского алфавита «А» состоит из трёх палочек; при построении пальчиковой буквы указательные пальцы рук соединяются под углом, изображая две палочки, соединённые под углом в печатной букве, и третью палочку «перекладинку» может изображать средний палец любой руки.</w:t>
      </w:r>
    </w:p>
    <w:p w:rsidR="008875FC" w:rsidRPr="006C5587" w:rsidRDefault="008875FC" w:rsidP="00A90086">
      <w:pPr>
        <w:spacing w:after="0" w:line="240" w:lineRule="auto"/>
        <w:jc w:val="both"/>
        <w:rPr>
          <w:rFonts w:ascii="Times New Roman" w:hAnsi="Times New Roman"/>
          <w:color w:val="7030A0"/>
          <w:sz w:val="24"/>
          <w:szCs w:val="24"/>
        </w:rPr>
      </w:pPr>
    </w:p>
    <w:p w:rsidR="008875FC" w:rsidRPr="006C5587" w:rsidRDefault="008875FC" w:rsidP="00A90086">
      <w:pPr>
        <w:spacing w:after="0" w:line="240" w:lineRule="auto"/>
        <w:jc w:val="both"/>
        <w:rPr>
          <w:rFonts w:ascii="Times New Roman" w:hAnsi="Times New Roman"/>
          <w:b/>
          <w:color w:val="7030A0"/>
          <w:sz w:val="24"/>
          <w:szCs w:val="24"/>
        </w:rPr>
      </w:pPr>
      <w:r w:rsidRPr="006C5587">
        <w:rPr>
          <w:rFonts w:ascii="Times New Roman" w:hAnsi="Times New Roman"/>
          <w:b/>
          <w:color w:val="7030A0"/>
          <w:sz w:val="24"/>
          <w:szCs w:val="24"/>
        </w:rPr>
        <w:t>МЕТОДИЧЕСКИЕ РЕКОМЕНДАЦИИ</w:t>
      </w:r>
    </w:p>
    <w:p w:rsidR="008875FC" w:rsidRDefault="008875FC" w:rsidP="00A90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Дети строят буквы перед собой, каждому объясняется: чтобы показать букву другому человеку, надо отвести её на 90 градусов:</w:t>
      </w:r>
    </w:p>
    <w:p w:rsidR="008875FC" w:rsidRDefault="008875FC" w:rsidP="00A90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</w:t>
      </w:r>
      <w:r w:rsidRPr="00CF64C2">
        <w:rPr>
          <w:rFonts w:ascii="Times New Roman" w:hAnsi="Times New Roman"/>
          <w:b/>
          <w:i/>
          <w:sz w:val="24"/>
          <w:szCs w:val="24"/>
        </w:rPr>
        <w:t>лево</w:t>
      </w:r>
      <w:r>
        <w:rPr>
          <w:rFonts w:ascii="Times New Roman" w:hAnsi="Times New Roman"/>
          <w:sz w:val="24"/>
          <w:szCs w:val="24"/>
        </w:rPr>
        <w:t xml:space="preserve">, если элементы буквы направлены </w:t>
      </w:r>
      <w:r w:rsidRPr="00CF64C2">
        <w:rPr>
          <w:rFonts w:ascii="Times New Roman" w:hAnsi="Times New Roman"/>
          <w:b/>
          <w:i/>
          <w:sz w:val="24"/>
          <w:szCs w:val="24"/>
        </w:rPr>
        <w:t>вправо</w:t>
      </w:r>
      <w:r>
        <w:rPr>
          <w:rFonts w:ascii="Times New Roman" w:hAnsi="Times New Roman"/>
          <w:sz w:val="24"/>
          <w:szCs w:val="24"/>
        </w:rPr>
        <w:t xml:space="preserve"> (Б, В, Г, Е, Ё, К, Р, С, Ь, Ю, Ы, Ц, Щ, Ъ);</w:t>
      </w:r>
    </w:p>
    <w:p w:rsidR="008875FC" w:rsidRDefault="008875FC" w:rsidP="00A90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</w:t>
      </w:r>
      <w:r w:rsidRPr="00CF64C2">
        <w:rPr>
          <w:rFonts w:ascii="Times New Roman" w:hAnsi="Times New Roman"/>
          <w:b/>
          <w:i/>
          <w:sz w:val="24"/>
          <w:szCs w:val="24"/>
        </w:rPr>
        <w:t>право</w:t>
      </w:r>
      <w:r>
        <w:rPr>
          <w:rFonts w:ascii="Times New Roman" w:hAnsi="Times New Roman"/>
          <w:sz w:val="24"/>
          <w:szCs w:val="24"/>
        </w:rPr>
        <w:t xml:space="preserve">, если элементы буквы направлены </w:t>
      </w:r>
      <w:r w:rsidRPr="00CF64C2">
        <w:rPr>
          <w:rFonts w:ascii="Times New Roman" w:hAnsi="Times New Roman"/>
          <w:b/>
          <w:i/>
          <w:sz w:val="24"/>
          <w:szCs w:val="24"/>
        </w:rPr>
        <w:t>влево</w:t>
      </w:r>
      <w:r>
        <w:rPr>
          <w:rFonts w:ascii="Times New Roman" w:hAnsi="Times New Roman"/>
          <w:sz w:val="24"/>
          <w:szCs w:val="24"/>
        </w:rPr>
        <w:t xml:space="preserve"> (З, У, Ч, Э, Я);</w:t>
      </w:r>
    </w:p>
    <w:p w:rsidR="008875FC" w:rsidRDefault="008875FC" w:rsidP="00A90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 в любую сторону, </w:t>
      </w:r>
      <w:r w:rsidRPr="00CF64C2">
        <w:rPr>
          <w:rFonts w:ascii="Times New Roman" w:hAnsi="Times New Roman"/>
          <w:sz w:val="24"/>
          <w:szCs w:val="24"/>
        </w:rPr>
        <w:t xml:space="preserve">если </w:t>
      </w:r>
      <w:r>
        <w:rPr>
          <w:rFonts w:ascii="Times New Roman" w:hAnsi="Times New Roman"/>
          <w:sz w:val="24"/>
          <w:szCs w:val="24"/>
        </w:rPr>
        <w:t>нет направленности (А, Д, Ж, И, Й, Н, Л, О, М, П, Т, Ф, Х, Ш).</w:t>
      </w:r>
    </w:p>
    <w:p w:rsidR="008875FC" w:rsidRDefault="008875FC" w:rsidP="00A90086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8875FC" w:rsidRDefault="008875FC" w:rsidP="00CB72F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Данные игры и упражнения использую на фронтальных, подгрупповых и индивидуальных  занятиях  с детьми старшего дошкольного возраста на этапе обучения чтению и письму на уровне буквы, слога, слова.</w:t>
      </w:r>
    </w:p>
    <w:p w:rsidR="008875FC" w:rsidRDefault="008875FC" w:rsidP="00CB72F9">
      <w:pPr>
        <w:rPr>
          <w:rFonts w:ascii="Times New Roman" w:hAnsi="Times New Roman"/>
          <w:sz w:val="24"/>
          <w:szCs w:val="24"/>
        </w:rPr>
      </w:pP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2" o:spid="_x0000_i1026" type="#_x0000_t75" style="width:210pt;height:157.5pt;visibility:visible">
            <v:imagedata r:id="rId8" o:title=""/>
          </v:shape>
        </w:pict>
      </w:r>
      <w:r>
        <w:rPr>
          <w:rFonts w:ascii="Times New Roman" w:hAnsi="Times New Roman"/>
          <w:noProof/>
          <w:sz w:val="24"/>
          <w:szCs w:val="24"/>
          <w:lang w:eastAsia="ru-RU"/>
        </w:rPr>
        <w:t xml:space="preserve">       </w:t>
      </w: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3" o:spid="_x0000_i1027" type="#_x0000_t75" style="width:210pt;height:157.5pt;visibility:visible">
            <v:imagedata r:id="rId9" o:title=""/>
          </v:shape>
        </w:pict>
      </w:r>
    </w:p>
    <w:p w:rsidR="008875FC" w:rsidRDefault="008875FC" w:rsidP="00CB72F9">
      <w:pPr>
        <w:rPr>
          <w:rFonts w:ascii="Times New Roman" w:hAnsi="Times New Roman"/>
          <w:sz w:val="24"/>
          <w:szCs w:val="24"/>
        </w:rPr>
      </w:pPr>
    </w:p>
    <w:p w:rsidR="008875FC" w:rsidRDefault="008875FC" w:rsidP="005862AA">
      <w:pPr>
        <w:spacing w:line="240" w:lineRule="auto"/>
        <w:jc w:val="center"/>
        <w:rPr>
          <w:rFonts w:ascii="Times New Roman" w:hAnsi="Times New Roman"/>
          <w:b/>
          <w:sz w:val="56"/>
          <w:szCs w:val="56"/>
        </w:rPr>
      </w:pPr>
      <w:r w:rsidRPr="005862AA">
        <w:rPr>
          <w:rFonts w:ascii="Times New Roman" w:hAnsi="Times New Roman"/>
          <w:b/>
          <w:sz w:val="56"/>
          <w:szCs w:val="56"/>
        </w:rPr>
        <w:t>Игры на этапе обучения чтению и письму на уровне буквы</w:t>
      </w:r>
    </w:p>
    <w:p w:rsidR="008875FC" w:rsidRDefault="008875FC" w:rsidP="006971D4">
      <w:pPr>
        <w:spacing w:line="240" w:lineRule="auto"/>
        <w:jc w:val="both"/>
        <w:rPr>
          <w:rFonts w:ascii="Times New Roman" w:hAnsi="Times New Roman"/>
          <w:b/>
          <w:sz w:val="56"/>
          <w:szCs w:val="56"/>
        </w:rPr>
      </w:pPr>
    </w:p>
    <w:p w:rsidR="008875FC" w:rsidRDefault="008875FC" w:rsidP="006971D4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DD735F">
        <w:rPr>
          <w:rFonts w:ascii="Times New Roman" w:hAnsi="Times New Roman"/>
          <w:b/>
          <w:sz w:val="28"/>
          <w:szCs w:val="28"/>
        </w:rPr>
        <w:t>«Смастери букву»</w:t>
      </w:r>
    </w:p>
    <w:p w:rsidR="008875FC" w:rsidRPr="00D40996" w:rsidRDefault="008875FC" w:rsidP="006971D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sz w:val="24"/>
          <w:szCs w:val="24"/>
        </w:rPr>
        <w:t>При знакомстве с буквой</w:t>
      </w:r>
      <w:r>
        <w:rPr>
          <w:rFonts w:ascii="Times New Roman" w:hAnsi="Times New Roman"/>
          <w:sz w:val="24"/>
          <w:szCs w:val="24"/>
        </w:rPr>
        <w:t xml:space="preserve"> на фронтальном занятии каждый раз мастерим букву из пальцев рук  по образцу, предложенному логопедом. Выполнение букв из пальцев рук сопровождается рассказыванием стихотворного текста про данную букву (тексты стихотворений приведены).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Цель: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862AA">
        <w:rPr>
          <w:rFonts w:ascii="Times New Roman" w:hAnsi="Times New Roman"/>
          <w:sz w:val="24"/>
          <w:szCs w:val="24"/>
        </w:rPr>
        <w:t>- закрепить названия букв русского и пальчикового алфавитов;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зрительное внимание и память;</w:t>
      </w:r>
    </w:p>
    <w:p w:rsidR="008875FC" w:rsidRPr="003416E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моторику пальцев рук.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Буква «</w:t>
      </w:r>
      <w:r w:rsidRPr="003416EC">
        <w:rPr>
          <w:rFonts w:ascii="Times New Roman" w:hAnsi="Times New Roman"/>
          <w:b/>
          <w:sz w:val="24"/>
          <w:szCs w:val="24"/>
        </w:rPr>
        <w:t>А»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sz w:val="24"/>
          <w:szCs w:val="24"/>
        </w:rPr>
        <w:t>Кончики указательных пальцев обеих рук</w:t>
      </w:r>
      <w:r>
        <w:rPr>
          <w:rFonts w:ascii="Times New Roman" w:hAnsi="Times New Roman"/>
          <w:sz w:val="24"/>
          <w:szCs w:val="24"/>
        </w:rPr>
        <w:t xml:space="preserve"> направлены вверх и соединены между собой подострым углом. 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 w:rsidRPr="00DD735F">
        <w:rPr>
          <w:rFonts w:ascii="Times New Roman" w:hAnsi="Times New Roman"/>
          <w:sz w:val="24"/>
          <w:szCs w:val="24"/>
        </w:rPr>
        <w:t xml:space="preserve">Средний палец соединяет </w:t>
      </w:r>
      <w:r>
        <w:rPr>
          <w:rFonts w:ascii="Times New Roman" w:hAnsi="Times New Roman"/>
          <w:sz w:val="24"/>
          <w:szCs w:val="24"/>
        </w:rPr>
        <w:t>середину указательных пальцев. Безымянный и мизинец прижаты к ладони. Большой палец прижат к указательному.</w:t>
      </w:r>
    </w:p>
    <w:p w:rsidR="008875FC" w:rsidRDefault="008875FC" w:rsidP="00C05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рука.</w:t>
      </w:r>
      <w:r>
        <w:rPr>
          <w:rFonts w:ascii="Times New Roman" w:hAnsi="Times New Roman"/>
          <w:sz w:val="24"/>
          <w:szCs w:val="24"/>
        </w:rPr>
        <w:t xml:space="preserve"> Средний, безымянный и мизинец прижаты к ладони. Большой палец прижат к указательному.</w:t>
      </w:r>
    </w:p>
    <w:p w:rsidR="008875FC" w:rsidRDefault="008875FC" w:rsidP="00C05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D4020F" w:rsidRDefault="008875FC" w:rsidP="00C056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020F">
        <w:rPr>
          <w:rFonts w:ascii="Times New Roman" w:hAnsi="Times New Roman"/>
          <w:sz w:val="24"/>
          <w:szCs w:val="24"/>
        </w:rPr>
        <w:t>Вот два столба наискосок,</w:t>
      </w:r>
    </w:p>
    <w:p w:rsidR="008875FC" w:rsidRPr="00D4020F" w:rsidRDefault="008875FC" w:rsidP="00C056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020F">
        <w:rPr>
          <w:rFonts w:ascii="Times New Roman" w:hAnsi="Times New Roman"/>
          <w:sz w:val="24"/>
          <w:szCs w:val="24"/>
        </w:rPr>
        <w:t>А между ними – поясок.</w:t>
      </w:r>
    </w:p>
    <w:p w:rsidR="008875FC" w:rsidRPr="00D4020F" w:rsidRDefault="008875FC" w:rsidP="00C056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020F">
        <w:rPr>
          <w:rFonts w:ascii="Times New Roman" w:hAnsi="Times New Roman"/>
          <w:sz w:val="24"/>
          <w:szCs w:val="24"/>
        </w:rPr>
        <w:t>Ты эту букву знаешь? А?</w:t>
      </w:r>
    </w:p>
    <w:p w:rsidR="008875FC" w:rsidRPr="00D4020F" w:rsidRDefault="008875FC" w:rsidP="00C056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020F">
        <w:rPr>
          <w:rFonts w:ascii="Times New Roman" w:hAnsi="Times New Roman"/>
          <w:sz w:val="24"/>
          <w:szCs w:val="24"/>
        </w:rPr>
        <w:t xml:space="preserve">Перед тобою буква </w:t>
      </w:r>
      <w:r w:rsidRPr="00D4020F">
        <w:rPr>
          <w:rFonts w:ascii="Times New Roman" w:hAnsi="Times New Roman"/>
          <w:b/>
          <w:bCs/>
          <w:sz w:val="24"/>
          <w:szCs w:val="24"/>
        </w:rPr>
        <w:t>А</w:t>
      </w:r>
      <w:r w:rsidRPr="00D4020F">
        <w:rPr>
          <w:rFonts w:ascii="Times New Roman" w:hAnsi="Times New Roman"/>
          <w:sz w:val="24"/>
          <w:szCs w:val="24"/>
        </w:rPr>
        <w:t>.</w:t>
      </w:r>
    </w:p>
    <w:p w:rsidR="008875FC" w:rsidRDefault="008875FC" w:rsidP="00C05681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00D4020F">
        <w:rPr>
          <w:rFonts w:ascii="Times New Roman" w:hAnsi="Times New Roman"/>
          <w:i/>
          <w:iCs/>
          <w:sz w:val="24"/>
          <w:szCs w:val="24"/>
        </w:rPr>
        <w:t>С. Маршак</w:t>
      </w:r>
    </w:p>
    <w:p w:rsidR="008875FC" w:rsidRDefault="008875FC" w:rsidP="00C05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C0568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«Б»</w:t>
      </w:r>
    </w:p>
    <w:p w:rsidR="008875FC" w:rsidRDefault="008875FC" w:rsidP="00C05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 xml:space="preserve">. </w:t>
      </w:r>
      <w:r w:rsidRPr="0017271D">
        <w:rPr>
          <w:rFonts w:ascii="Times New Roman" w:hAnsi="Times New Roman"/>
          <w:sz w:val="24"/>
          <w:szCs w:val="24"/>
        </w:rPr>
        <w:t xml:space="preserve">Указательныйи большой пальцы </w:t>
      </w:r>
      <w:r>
        <w:rPr>
          <w:rFonts w:ascii="Times New Roman" w:hAnsi="Times New Roman"/>
          <w:sz w:val="24"/>
          <w:szCs w:val="24"/>
        </w:rPr>
        <w:t>соединяются кончиками, образуя «кольцо». Остальные пальцы сомкнуты, согнуты, направлены вправо и располагаются над «кольцом».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Буква Б – с большим брюшком,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кепке, с длинным козырьком.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5B44B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_x0000_i1028" type="#_x0000_t75" alt="http://player.myshared.ru/5/360059/data/images/img1.jpg" style="width:232.5pt;height:108pt;visibility:visible">
            <v:imagedata r:id="rId10" o:title=""/>
          </v:shape>
        </w:pic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В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Большой и указательный пальцы образуют нижнее «кольцо». Кончик среднего пальца соединяется с серединой указательного, образуя второе «кольцо». Остальные пальцы сомкнуты, располагаются за средним.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Вот ведь горе: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 старушки на очках сломались дужки.</w:t>
      </w:r>
    </w:p>
    <w:p w:rsidR="008875FC" w:rsidRPr="0017271D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D410D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Г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D410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 w:rsidRPr="00D410D9">
        <w:rPr>
          <w:rFonts w:ascii="Times New Roman" w:hAnsi="Times New Roman"/>
          <w:sz w:val="24"/>
          <w:szCs w:val="24"/>
        </w:rPr>
        <w:t>Указательный палец</w:t>
      </w:r>
      <w:r>
        <w:rPr>
          <w:rFonts w:ascii="Times New Roman" w:hAnsi="Times New Roman"/>
          <w:sz w:val="24"/>
          <w:szCs w:val="24"/>
        </w:rPr>
        <w:t xml:space="preserve"> направлен верхи соединяется с укаательным пальцем правой руки под прямым углом. Средние, безымянные пальцы и мизинцы прижаты к ладоням. Большие пальцы лежат на средних.</w:t>
      </w:r>
    </w:p>
    <w:p w:rsidR="008875FC" w:rsidRDefault="008875FC" w:rsidP="00D410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450C11" w:rsidRDefault="008875FC" w:rsidP="00EC1EAB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 xml:space="preserve">Букву </w:t>
      </w:r>
      <w:r w:rsidRPr="00450C11">
        <w:rPr>
          <w:b/>
          <w:snapToGrid w:val="0"/>
          <w:sz w:val="24"/>
          <w:szCs w:val="24"/>
        </w:rPr>
        <w:t>Г</w:t>
      </w:r>
      <w:r w:rsidRPr="00450C11">
        <w:rPr>
          <w:snapToGrid w:val="0"/>
          <w:sz w:val="24"/>
          <w:szCs w:val="24"/>
        </w:rPr>
        <w:t xml:space="preserve"> я не боюсь.</w:t>
      </w:r>
    </w:p>
    <w:p w:rsidR="008875FC" w:rsidRPr="00450C11" w:rsidRDefault="008875FC" w:rsidP="00EC1EAB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>Г — не злой, а добрый гусь.</w:t>
      </w:r>
    </w:p>
    <w:p w:rsidR="008875FC" w:rsidRPr="00450C11" w:rsidRDefault="008875FC" w:rsidP="00EC1EAB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i/>
          <w:snapToGrid w:val="0"/>
          <w:sz w:val="24"/>
          <w:szCs w:val="24"/>
        </w:rPr>
        <w:t>В. Ковшиков</w:t>
      </w:r>
    </w:p>
    <w:p w:rsidR="008875FC" w:rsidRPr="00D410D9" w:rsidRDefault="008875FC" w:rsidP="00D410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D410D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Д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Pr="003D7138" w:rsidRDefault="008875FC" w:rsidP="00D410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D7138">
        <w:rPr>
          <w:rFonts w:ascii="Times New Roman" w:hAnsi="Times New Roman"/>
          <w:sz w:val="24"/>
          <w:szCs w:val="24"/>
        </w:rPr>
        <w:t>Указательные</w:t>
      </w:r>
      <w:r>
        <w:rPr>
          <w:rFonts w:ascii="Times New Roman" w:hAnsi="Times New Roman"/>
          <w:sz w:val="24"/>
          <w:szCs w:val="24"/>
        </w:rPr>
        <w:t xml:space="preserve"> пальцы обеих рук направлены вверх, соединены между собой под острым углом. Большие пальцы прижаты к указательным.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Средний палец левой руки лежит на среднем пальце правой руки. Безымянный и мизинец сомкнуты и направлены вниз.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рука.</w:t>
      </w:r>
      <w:r>
        <w:rPr>
          <w:rFonts w:ascii="Times New Roman" w:hAnsi="Times New Roman"/>
          <w:sz w:val="24"/>
          <w:szCs w:val="24"/>
        </w:rPr>
        <w:t xml:space="preserve"> Кончик среднего пальца правой руки соединяется с основанием среднего пальца левой руки.</w:t>
      </w:r>
    </w:p>
    <w:p w:rsidR="008875FC" w:rsidRDefault="008875FC" w:rsidP="00263E0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450C11" w:rsidRDefault="008875FC" w:rsidP="00263E0F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b/>
          <w:snapToGrid w:val="0"/>
          <w:sz w:val="24"/>
          <w:szCs w:val="24"/>
        </w:rPr>
        <w:t>Д</w:t>
      </w:r>
      <w:r w:rsidRPr="00450C11">
        <w:rPr>
          <w:snapToGrid w:val="0"/>
          <w:sz w:val="24"/>
          <w:szCs w:val="24"/>
        </w:rPr>
        <w:t xml:space="preserve"> — с высокой крышей дом. </w:t>
      </w:r>
    </w:p>
    <w:p w:rsidR="008875FC" w:rsidRPr="00450C11" w:rsidRDefault="008875FC" w:rsidP="00263E0F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>В этом доме мы живем.</w:t>
      </w:r>
    </w:p>
    <w:p w:rsidR="008875FC" w:rsidRPr="00450C11" w:rsidRDefault="008875FC" w:rsidP="00263E0F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i/>
          <w:snapToGrid w:val="0"/>
          <w:sz w:val="24"/>
          <w:szCs w:val="24"/>
        </w:rPr>
        <w:t>В. Ковшиков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Е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Указательный, средний и безымянный пальцы разведены между собой и направлены вправо. Большой палец прижимает мизинец к ладони. </w:t>
      </w: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рука.</w:t>
      </w:r>
      <w:r>
        <w:rPr>
          <w:rFonts w:ascii="Times New Roman" w:hAnsi="Times New Roman"/>
          <w:sz w:val="24"/>
          <w:szCs w:val="24"/>
        </w:rPr>
        <w:t xml:space="preserve"> Указательный палец соединяет основание разведённых пальцев левой руки. Средний, безымянный, мизинец прижаты к ладони. Большой палец лежит на указательном.</w:t>
      </w: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630E85" w:rsidRDefault="008875FC" w:rsidP="00F9030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30E85">
        <w:rPr>
          <w:rFonts w:ascii="Times New Roman" w:hAnsi="Times New Roman"/>
          <w:sz w:val="24"/>
          <w:szCs w:val="24"/>
        </w:rPr>
        <w:t>На дворе – такая жалость! –</w:t>
      </w:r>
    </w:p>
    <w:p w:rsidR="008875FC" w:rsidRPr="00630E85" w:rsidRDefault="008875FC" w:rsidP="00F9030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30E85">
        <w:rPr>
          <w:rFonts w:ascii="Times New Roman" w:hAnsi="Times New Roman"/>
          <w:sz w:val="24"/>
          <w:szCs w:val="24"/>
        </w:rPr>
        <w:t>Наша лесенка сломалась.</w:t>
      </w:r>
    </w:p>
    <w:p w:rsidR="008875FC" w:rsidRPr="00630E85" w:rsidRDefault="008875FC" w:rsidP="00F9030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30E85">
        <w:rPr>
          <w:rFonts w:ascii="Times New Roman" w:hAnsi="Times New Roman"/>
          <w:sz w:val="24"/>
          <w:szCs w:val="24"/>
        </w:rPr>
        <w:t>Наша лесенка сломалась,</w:t>
      </w:r>
    </w:p>
    <w:p w:rsidR="008875FC" w:rsidRPr="00630E85" w:rsidRDefault="008875FC" w:rsidP="00F9030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30E85">
        <w:rPr>
          <w:rFonts w:ascii="Times New Roman" w:hAnsi="Times New Roman"/>
          <w:sz w:val="24"/>
          <w:szCs w:val="24"/>
        </w:rPr>
        <w:t xml:space="preserve">Буква </w:t>
      </w:r>
      <w:r w:rsidRPr="00630E85">
        <w:rPr>
          <w:rFonts w:ascii="Times New Roman" w:hAnsi="Times New Roman"/>
          <w:b/>
          <w:bCs/>
          <w:sz w:val="24"/>
          <w:szCs w:val="24"/>
        </w:rPr>
        <w:t>Е</w:t>
      </w:r>
      <w:r w:rsidRPr="00630E85">
        <w:rPr>
          <w:rFonts w:ascii="Times New Roman" w:hAnsi="Times New Roman"/>
          <w:sz w:val="24"/>
          <w:szCs w:val="24"/>
        </w:rPr>
        <w:t xml:space="preserve"> зато осталась.</w:t>
      </w:r>
    </w:p>
    <w:p w:rsidR="008875FC" w:rsidRDefault="008875FC" w:rsidP="00F90309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00630E85">
        <w:rPr>
          <w:rFonts w:ascii="Times New Roman" w:hAnsi="Times New Roman"/>
          <w:i/>
          <w:iCs/>
          <w:sz w:val="24"/>
          <w:szCs w:val="24"/>
        </w:rPr>
        <w:t>Е. Тарлапан</w:t>
      </w:r>
      <w:r>
        <w:rPr>
          <w:rFonts w:ascii="Times New Roman" w:hAnsi="Times New Roman"/>
          <w:i/>
          <w:iCs/>
          <w:sz w:val="24"/>
          <w:szCs w:val="24"/>
        </w:rPr>
        <w:t>.</w:t>
      </w:r>
    </w:p>
    <w:p w:rsidR="008875FC" w:rsidRDefault="008875FC" w:rsidP="00F9030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Ё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Указательный, средний и безымянный пальцы разведены между собой и направлены вправо. Большой палец прижимает мизинец к ладони.</w:t>
      </w: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рука.</w:t>
      </w:r>
      <w:r>
        <w:rPr>
          <w:rFonts w:ascii="Times New Roman" w:hAnsi="Times New Roman"/>
          <w:sz w:val="24"/>
          <w:szCs w:val="24"/>
        </w:rPr>
        <w:t xml:space="preserve"> Указательный и средний пальцы соединяют основание указательного, среднего и мизинца левой руки (указательный – с внутренней стороны, средний – с тыльной).Оба пальца расположены выше указательного пальца левой руки. Большой палец прижимает к ладони мизинец и безымянный.</w:t>
      </w: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Pr="00F90309" w:rsidRDefault="008875FC" w:rsidP="00732BF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90309">
        <w:rPr>
          <w:rFonts w:ascii="Times New Roman" w:hAnsi="Times New Roman"/>
          <w:sz w:val="24"/>
          <w:szCs w:val="24"/>
        </w:rPr>
        <w:t>Е и Ё – родные сёстры.</w:t>
      </w: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90309">
        <w:rPr>
          <w:rFonts w:ascii="Times New Roman" w:hAnsi="Times New Roman"/>
          <w:sz w:val="24"/>
          <w:szCs w:val="24"/>
        </w:rPr>
        <w:t>Различить сестёр не просто.</w:t>
      </w: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 у буквы Ё две точки,</w:t>
      </w: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Словно к лесенке гвоздочки.</w:t>
      </w:r>
    </w:p>
    <w:p w:rsidR="008875FC" w:rsidRPr="00F90309" w:rsidRDefault="008875FC" w:rsidP="00732BF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Ж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Указательный, средний и безымянный пальцы направлены вверх, разведены. Большой палец прижимает мизинец к ладони.</w:t>
      </w: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рука.</w:t>
      </w:r>
      <w:r>
        <w:rPr>
          <w:rFonts w:ascii="Times New Roman" w:hAnsi="Times New Roman"/>
          <w:sz w:val="24"/>
          <w:szCs w:val="24"/>
        </w:rPr>
        <w:t xml:space="preserve"> Указательный палец соединяет посередине разведённые пальцы левой руки. Средний, безымянный и мизинец прижаты к ладони большим пальцем.</w:t>
      </w:r>
    </w:p>
    <w:p w:rsidR="008875FC" w:rsidRDefault="008875FC" w:rsidP="00DD7D1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450C11" w:rsidRDefault="008875FC" w:rsidP="00DD7D1D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b/>
          <w:snapToGrid w:val="0"/>
          <w:sz w:val="24"/>
          <w:szCs w:val="24"/>
        </w:rPr>
        <w:t>Ж</w:t>
      </w:r>
      <w:r w:rsidRPr="00450C11">
        <w:rPr>
          <w:snapToGrid w:val="0"/>
          <w:sz w:val="24"/>
          <w:szCs w:val="24"/>
        </w:rPr>
        <w:t xml:space="preserve"> похожа на жука,</w:t>
      </w:r>
    </w:p>
    <w:p w:rsidR="008875FC" w:rsidRPr="00450C11" w:rsidRDefault="008875FC" w:rsidP="00DD7D1D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>Только не жужжит пока.</w:t>
      </w:r>
    </w:p>
    <w:p w:rsidR="008875FC" w:rsidRPr="00450C11" w:rsidRDefault="008875FC" w:rsidP="00DD7D1D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i/>
          <w:snapToGrid w:val="0"/>
          <w:sz w:val="24"/>
          <w:szCs w:val="24"/>
        </w:rPr>
        <w:t>О. Гофман</w:t>
      </w:r>
    </w:p>
    <w:p w:rsidR="008875FC" w:rsidRPr="000571B9" w:rsidRDefault="008875FC" w:rsidP="00732BF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З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Pr="000571B9" w:rsidRDefault="008875FC" w:rsidP="00732BF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71B9">
        <w:rPr>
          <w:rFonts w:ascii="Times New Roman" w:hAnsi="Times New Roman"/>
          <w:sz w:val="24"/>
          <w:szCs w:val="24"/>
        </w:rPr>
        <w:t>Большие пальцы обеих рук соединяются между собой боковыми краями, руки направлены влево.</w:t>
      </w: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Пальцы (кроме большого и указательного) сомкнуты, полусогнуты и направлены вверх.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рука.</w:t>
      </w:r>
      <w:r>
        <w:rPr>
          <w:rFonts w:ascii="Times New Roman" w:hAnsi="Times New Roman"/>
          <w:sz w:val="24"/>
          <w:szCs w:val="24"/>
        </w:rPr>
        <w:t xml:space="preserve"> Пальцы (кроме большого и указательного) сомкнуты, полусогнуты и направлены вниз.</w:t>
      </w: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Pr="007D52AF" w:rsidRDefault="008875FC" w:rsidP="00F7492C">
      <w:pPr>
        <w:autoSpaceDE w:val="0"/>
        <w:autoSpaceDN w:val="0"/>
        <w:adjustRightInd w:val="0"/>
        <w:spacing w:after="0" w:line="249" w:lineRule="auto"/>
        <w:jc w:val="both"/>
        <w:rPr>
          <w:rFonts w:ascii="Times New Roman" w:hAnsi="Times New Roman"/>
          <w:sz w:val="24"/>
          <w:szCs w:val="24"/>
        </w:rPr>
      </w:pPr>
      <w:r w:rsidRPr="007D52AF">
        <w:rPr>
          <w:rFonts w:ascii="Times New Roman" w:hAnsi="Times New Roman"/>
          <w:sz w:val="24"/>
          <w:szCs w:val="24"/>
        </w:rPr>
        <w:t>На эту букву посмотри:</w:t>
      </w:r>
    </w:p>
    <w:p w:rsidR="008875FC" w:rsidRPr="007D52AF" w:rsidRDefault="008875FC" w:rsidP="00F7492C">
      <w:pPr>
        <w:autoSpaceDE w:val="0"/>
        <w:autoSpaceDN w:val="0"/>
        <w:adjustRightInd w:val="0"/>
        <w:spacing w:after="0" w:line="249" w:lineRule="auto"/>
        <w:jc w:val="both"/>
        <w:rPr>
          <w:rFonts w:ascii="Times New Roman" w:hAnsi="Times New Roman"/>
          <w:sz w:val="24"/>
          <w:szCs w:val="24"/>
        </w:rPr>
      </w:pPr>
      <w:r w:rsidRPr="007D52AF">
        <w:rPr>
          <w:rFonts w:ascii="Times New Roman" w:hAnsi="Times New Roman"/>
          <w:sz w:val="24"/>
          <w:szCs w:val="24"/>
        </w:rPr>
        <w:t>Она совсем как цифра 3.</w:t>
      </w:r>
    </w:p>
    <w:p w:rsidR="008875FC" w:rsidRPr="00A60E9F" w:rsidRDefault="008875FC" w:rsidP="00732BF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732BF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И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Pr="00A60E9F" w:rsidRDefault="008875FC" w:rsidP="00732BF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Указательные пальцы обеих рук направлены прямо вверх. Средний палец левой руки и указательный палец правой соединяются подушечками.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рука.</w:t>
      </w:r>
      <w:r>
        <w:rPr>
          <w:rFonts w:ascii="Times New Roman" w:hAnsi="Times New Roman"/>
          <w:sz w:val="24"/>
          <w:szCs w:val="24"/>
        </w:rPr>
        <w:t xml:space="preserve"> Средний, безымянный, мизинец прижаты к ладони.</w:t>
      </w:r>
    </w:p>
    <w:p w:rsidR="008875FC" w:rsidRPr="008A141E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A04900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4900">
        <w:rPr>
          <w:rFonts w:ascii="Times New Roman" w:hAnsi="Times New Roman"/>
          <w:sz w:val="24"/>
          <w:szCs w:val="24"/>
        </w:rPr>
        <w:t>Молоток  я раздобыл,</w:t>
      </w:r>
    </w:p>
    <w:p w:rsidR="008875FC" w:rsidRPr="00A04900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4900">
        <w:rPr>
          <w:rFonts w:ascii="Times New Roman" w:hAnsi="Times New Roman"/>
          <w:sz w:val="24"/>
          <w:szCs w:val="24"/>
        </w:rPr>
        <w:t>Из дощечек букву сбил.</w:t>
      </w:r>
    </w:p>
    <w:p w:rsidR="008875FC" w:rsidRPr="00A04900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4900">
        <w:rPr>
          <w:rFonts w:ascii="Times New Roman" w:hAnsi="Times New Roman"/>
          <w:sz w:val="24"/>
          <w:szCs w:val="24"/>
        </w:rPr>
        <w:t>- Сколько здесь дощечек?</w:t>
      </w:r>
    </w:p>
    <w:p w:rsidR="008875FC" w:rsidRPr="00A04900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4900">
        <w:rPr>
          <w:rFonts w:ascii="Times New Roman" w:hAnsi="Times New Roman"/>
          <w:sz w:val="24"/>
          <w:szCs w:val="24"/>
        </w:rPr>
        <w:t>- Три!</w:t>
      </w:r>
    </w:p>
    <w:p w:rsidR="008875FC" w:rsidRPr="00A04900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4900">
        <w:rPr>
          <w:rFonts w:ascii="Times New Roman" w:hAnsi="Times New Roman"/>
          <w:sz w:val="24"/>
          <w:szCs w:val="24"/>
        </w:rPr>
        <w:t>- А какая буква?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4900">
        <w:rPr>
          <w:rFonts w:ascii="Times New Roman" w:hAnsi="Times New Roman"/>
          <w:sz w:val="24"/>
          <w:szCs w:val="24"/>
        </w:rPr>
        <w:t>- И.</w:t>
      </w:r>
    </w:p>
    <w:p w:rsidR="008875FC" w:rsidRPr="00A04900" w:rsidRDefault="008875FC" w:rsidP="005B44B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4" o:spid="_x0000_i1029" type="#_x0000_t75" alt="http://player.myshared.ru/5/360059/data/images/img5.jpg" style="width:216.75pt;height:142.5pt;visibility:visible">
            <v:imagedata r:id="rId11" o:title=""/>
          </v:shape>
        </w:pic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Й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0996">
        <w:rPr>
          <w:rFonts w:ascii="Times New Roman" w:hAnsi="Times New Roman"/>
          <w:sz w:val="24"/>
          <w:szCs w:val="24"/>
        </w:rPr>
        <w:t>Указательные пальцы обеих рук</w:t>
      </w:r>
      <w:r>
        <w:rPr>
          <w:rFonts w:ascii="Times New Roman" w:hAnsi="Times New Roman"/>
          <w:sz w:val="24"/>
          <w:szCs w:val="24"/>
        </w:rPr>
        <w:t xml:space="preserve"> направлены прямо вверх.</w:t>
      </w:r>
    </w:p>
    <w:p w:rsidR="008875FC" w:rsidRPr="00D40996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Средний палец и указательный палец правой руки соединяются подушечками. Безымянный и мизинец прижаты к ладони большим пальцем.</w:t>
      </w:r>
    </w:p>
    <w:p w:rsidR="008875FC" w:rsidRDefault="008875FC" w:rsidP="007D497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рука.</w:t>
      </w:r>
      <w:r>
        <w:rPr>
          <w:rFonts w:ascii="Times New Roman" w:hAnsi="Times New Roman"/>
          <w:sz w:val="24"/>
          <w:szCs w:val="24"/>
        </w:rPr>
        <w:t xml:space="preserve"> Средний, безымянный, мизинец прижаты к ладони большим пальцем.Показ производится быстро.</w:t>
      </w:r>
    </w:p>
    <w:p w:rsidR="008875FC" w:rsidRDefault="008875FC" w:rsidP="007D497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A86313">
      <w:pPr>
        <w:pStyle w:val="BodyText"/>
        <w:spacing w:line="240" w:lineRule="auto"/>
        <w:ind w:firstLine="0"/>
        <w:rPr>
          <w:snapToGrid w:val="0"/>
          <w:sz w:val="24"/>
          <w:szCs w:val="24"/>
        </w:rPr>
        <w:sectPr w:rsidR="008875FC" w:rsidSect="00825D42">
          <w:pgSz w:w="11906" w:h="16838"/>
          <w:pgMar w:top="567" w:right="567" w:bottom="731" w:left="709" w:header="709" w:footer="709" w:gutter="0"/>
          <w:cols w:space="708"/>
          <w:docGrid w:linePitch="360"/>
        </w:sectPr>
      </w:pPr>
    </w:p>
    <w:p w:rsidR="008875FC" w:rsidRPr="00450C11" w:rsidRDefault="008875FC" w:rsidP="00A86313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 xml:space="preserve">Вот </w:t>
      </w:r>
      <w:r w:rsidRPr="00450C11">
        <w:rPr>
          <w:b/>
          <w:snapToGrid w:val="0"/>
          <w:sz w:val="24"/>
          <w:szCs w:val="24"/>
        </w:rPr>
        <w:t>И</w:t>
      </w:r>
      <w:r w:rsidRPr="00450C11">
        <w:rPr>
          <w:snapToGrid w:val="0"/>
          <w:sz w:val="24"/>
          <w:szCs w:val="24"/>
        </w:rPr>
        <w:t xml:space="preserve"> краткое, взгляни-ка. </w:t>
      </w:r>
    </w:p>
    <w:p w:rsidR="008875FC" w:rsidRPr="00450C11" w:rsidRDefault="008875FC" w:rsidP="00A86313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>Три иголки, сверху нитка.</w:t>
      </w:r>
    </w:p>
    <w:p w:rsidR="008875FC" w:rsidRPr="00450C11" w:rsidRDefault="008875FC" w:rsidP="00A86313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i/>
          <w:snapToGrid w:val="0"/>
          <w:sz w:val="24"/>
          <w:szCs w:val="24"/>
        </w:rPr>
        <w:t>В. Ковшиков</w:t>
      </w:r>
    </w:p>
    <w:p w:rsidR="008875FC" w:rsidRDefault="008875FC" w:rsidP="00A86313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A86313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A86313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A86313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C35CED" w:rsidRDefault="008875FC" w:rsidP="00A86313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C35CED">
        <w:rPr>
          <w:rFonts w:ascii="Times New Roman" w:hAnsi="Times New Roman"/>
          <w:sz w:val="24"/>
          <w:szCs w:val="24"/>
        </w:rPr>
        <w:t xml:space="preserve">Знай, что </w:t>
      </w:r>
      <w:r w:rsidRPr="00C35CED">
        <w:rPr>
          <w:rFonts w:ascii="Times New Roman" w:hAnsi="Times New Roman"/>
          <w:b/>
          <w:bCs/>
          <w:sz w:val="24"/>
          <w:szCs w:val="24"/>
        </w:rPr>
        <w:t>Й</w:t>
      </w:r>
      <w:r w:rsidRPr="00C35CED">
        <w:rPr>
          <w:rFonts w:ascii="Times New Roman" w:hAnsi="Times New Roman"/>
          <w:sz w:val="24"/>
          <w:szCs w:val="24"/>
        </w:rPr>
        <w:t xml:space="preserve"> зовут «</w:t>
      </w:r>
      <w:r w:rsidRPr="00C35CED">
        <w:rPr>
          <w:rFonts w:ascii="Times New Roman" w:hAnsi="Times New Roman"/>
          <w:b/>
          <w:bCs/>
          <w:sz w:val="24"/>
          <w:szCs w:val="24"/>
        </w:rPr>
        <w:t>И</w:t>
      </w:r>
      <w:r w:rsidRPr="00C35CED">
        <w:rPr>
          <w:rFonts w:ascii="Times New Roman" w:hAnsi="Times New Roman"/>
          <w:sz w:val="24"/>
          <w:szCs w:val="24"/>
        </w:rPr>
        <w:t xml:space="preserve"> кратким».</w:t>
      </w:r>
    </w:p>
    <w:p w:rsidR="008875FC" w:rsidRPr="00C35CED" w:rsidRDefault="008875FC" w:rsidP="00A86313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C35CED">
        <w:rPr>
          <w:rFonts w:ascii="Times New Roman" w:hAnsi="Times New Roman"/>
          <w:b/>
          <w:bCs/>
          <w:sz w:val="24"/>
          <w:szCs w:val="24"/>
        </w:rPr>
        <w:t>Й</w:t>
      </w:r>
      <w:r w:rsidRPr="00C35CED">
        <w:rPr>
          <w:rFonts w:ascii="Times New Roman" w:hAnsi="Times New Roman"/>
          <w:sz w:val="24"/>
          <w:szCs w:val="24"/>
        </w:rPr>
        <w:t xml:space="preserve"> как </w:t>
      </w:r>
      <w:r w:rsidRPr="00C35CED">
        <w:rPr>
          <w:rFonts w:ascii="Times New Roman" w:hAnsi="Times New Roman"/>
          <w:b/>
          <w:bCs/>
          <w:sz w:val="24"/>
          <w:szCs w:val="24"/>
        </w:rPr>
        <w:t>И</w:t>
      </w:r>
      <w:r w:rsidRPr="00C35CED">
        <w:rPr>
          <w:rFonts w:ascii="Times New Roman" w:hAnsi="Times New Roman"/>
          <w:sz w:val="24"/>
          <w:szCs w:val="24"/>
        </w:rPr>
        <w:t xml:space="preserve"> в твоей тетрадке.</w:t>
      </w:r>
    </w:p>
    <w:p w:rsidR="008875FC" w:rsidRPr="00C35CED" w:rsidRDefault="008875FC" w:rsidP="00A86313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C35CED">
        <w:rPr>
          <w:rFonts w:ascii="Times New Roman" w:hAnsi="Times New Roman"/>
          <w:sz w:val="24"/>
          <w:szCs w:val="24"/>
        </w:rPr>
        <w:t xml:space="preserve">Чтобы </w:t>
      </w:r>
      <w:r w:rsidRPr="00C35CED">
        <w:rPr>
          <w:rFonts w:ascii="Times New Roman" w:hAnsi="Times New Roman"/>
          <w:b/>
          <w:bCs/>
          <w:sz w:val="24"/>
          <w:szCs w:val="24"/>
        </w:rPr>
        <w:t>Й</w:t>
      </w:r>
      <w:r w:rsidRPr="00C35CED">
        <w:rPr>
          <w:rFonts w:ascii="Times New Roman" w:hAnsi="Times New Roman"/>
          <w:sz w:val="24"/>
          <w:szCs w:val="24"/>
        </w:rPr>
        <w:t xml:space="preserve"> не путать с </w:t>
      </w:r>
      <w:r w:rsidRPr="00C35CED">
        <w:rPr>
          <w:rFonts w:ascii="Times New Roman" w:hAnsi="Times New Roman"/>
          <w:b/>
          <w:bCs/>
          <w:sz w:val="24"/>
          <w:szCs w:val="24"/>
        </w:rPr>
        <w:t>И</w:t>
      </w:r>
      <w:r w:rsidRPr="00C35CED">
        <w:rPr>
          <w:rFonts w:ascii="Times New Roman" w:hAnsi="Times New Roman"/>
          <w:sz w:val="24"/>
          <w:szCs w:val="24"/>
        </w:rPr>
        <w:t>,</w:t>
      </w:r>
    </w:p>
    <w:p w:rsidR="008875FC" w:rsidRPr="00C35CED" w:rsidRDefault="008875FC" w:rsidP="00A86313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C35CED">
        <w:rPr>
          <w:rFonts w:ascii="Times New Roman" w:hAnsi="Times New Roman"/>
          <w:sz w:val="24"/>
          <w:szCs w:val="24"/>
        </w:rPr>
        <w:t xml:space="preserve">Сверху палочку пиши. </w:t>
      </w:r>
    </w:p>
    <w:p w:rsidR="008875FC" w:rsidRPr="00A86313" w:rsidRDefault="008875FC" w:rsidP="00A86313">
      <w:pPr>
        <w:keepNext/>
        <w:autoSpaceDE w:val="0"/>
        <w:autoSpaceDN w:val="0"/>
        <w:adjustRightInd w:val="0"/>
        <w:spacing w:after="0" w:line="252" w:lineRule="auto"/>
        <w:rPr>
          <w:rFonts w:ascii="Times New Roman" w:hAnsi="Times New Roman"/>
          <w:i/>
          <w:iCs/>
          <w:sz w:val="24"/>
          <w:szCs w:val="24"/>
        </w:rPr>
        <w:sectPr w:rsidR="008875FC" w:rsidRPr="00A86313" w:rsidSect="00A86313">
          <w:type w:val="continuous"/>
          <w:pgSz w:w="11906" w:h="16838"/>
          <w:pgMar w:top="567" w:right="567" w:bottom="731" w:left="709" w:header="709" w:footer="709" w:gutter="0"/>
          <w:cols w:num="2" w:space="708"/>
          <w:docGrid w:linePitch="360"/>
        </w:sectPr>
      </w:pPr>
      <w:r w:rsidRPr="00C35CED">
        <w:rPr>
          <w:rFonts w:ascii="Times New Roman" w:hAnsi="Times New Roman"/>
          <w:i/>
          <w:iCs/>
          <w:sz w:val="24"/>
          <w:szCs w:val="24"/>
        </w:rPr>
        <w:t>В. Степанов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К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Указательный и средний пальцы разведены между собой и направлены вправо. Безымянный и мизинец прижаты большим пальцем к ладони.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рука.</w:t>
      </w:r>
      <w:r>
        <w:rPr>
          <w:rFonts w:ascii="Times New Roman" w:hAnsi="Times New Roman"/>
          <w:sz w:val="24"/>
          <w:szCs w:val="24"/>
        </w:rPr>
        <w:t xml:space="preserve"> Указательный палец соединяет основание разведённых пальцев левой руки.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Pr="00D25F26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25F26">
        <w:rPr>
          <w:rFonts w:ascii="Times New Roman" w:hAnsi="Times New Roman"/>
          <w:sz w:val="24"/>
          <w:szCs w:val="24"/>
        </w:rPr>
        <w:t>Два столба стояли рядом,</w:t>
      </w:r>
    </w:p>
    <w:p w:rsidR="008875FC" w:rsidRPr="00D25F26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25F26">
        <w:rPr>
          <w:rFonts w:ascii="Times New Roman" w:hAnsi="Times New Roman"/>
          <w:sz w:val="24"/>
          <w:szCs w:val="24"/>
        </w:rPr>
        <w:t>Вдруг один переломился</w:t>
      </w:r>
    </w:p>
    <w:p w:rsidR="008875FC" w:rsidRPr="00D25F26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25F26">
        <w:rPr>
          <w:rFonts w:ascii="Times New Roman" w:hAnsi="Times New Roman"/>
          <w:sz w:val="24"/>
          <w:szCs w:val="24"/>
        </w:rPr>
        <w:t>И к другому прислонился.</w:t>
      </w:r>
    </w:p>
    <w:p w:rsidR="008875FC" w:rsidRPr="007D4970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 xml:space="preserve">Буква  </w:t>
      </w:r>
      <w:r>
        <w:rPr>
          <w:rFonts w:ascii="Times New Roman" w:hAnsi="Times New Roman"/>
          <w:b/>
          <w:sz w:val="24"/>
          <w:szCs w:val="24"/>
        </w:rPr>
        <w:t>«Л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Pr="007D4970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D4970">
        <w:rPr>
          <w:rFonts w:ascii="Times New Roman" w:hAnsi="Times New Roman"/>
          <w:sz w:val="24"/>
          <w:szCs w:val="24"/>
        </w:rPr>
        <w:t xml:space="preserve">Ладони обеих рук </w:t>
      </w:r>
      <w:r>
        <w:rPr>
          <w:rFonts w:ascii="Times New Roman" w:hAnsi="Times New Roman"/>
          <w:sz w:val="24"/>
          <w:szCs w:val="24"/>
        </w:rPr>
        <w:t>направлены вверх, дноимёнными пальцами, кроме больших, соединяются друг с другом подушечками. Большие пальцы прижаты к указательным.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Pr="00A81F6A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81F6A">
        <w:rPr>
          <w:rFonts w:ascii="Times New Roman" w:hAnsi="Times New Roman"/>
          <w:sz w:val="24"/>
          <w:szCs w:val="24"/>
        </w:rPr>
        <w:t xml:space="preserve">Алфавит продолжит наш 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81F6A">
        <w:rPr>
          <w:rFonts w:ascii="Times New Roman" w:hAnsi="Times New Roman"/>
          <w:sz w:val="24"/>
          <w:szCs w:val="24"/>
        </w:rPr>
        <w:t>Буква «Л» - лесной шалаш.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М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2812">
        <w:rPr>
          <w:rFonts w:ascii="Times New Roman" w:hAnsi="Times New Roman"/>
          <w:sz w:val="24"/>
          <w:szCs w:val="24"/>
        </w:rPr>
        <w:t>Ладони обеих рук направлены  вниз.</w:t>
      </w:r>
      <w:r>
        <w:rPr>
          <w:rFonts w:ascii="Times New Roman" w:hAnsi="Times New Roman"/>
          <w:sz w:val="24"/>
          <w:szCs w:val="24"/>
        </w:rPr>
        <w:t xml:space="preserve"> Большие пальцы соединяются под острым углом кончиками, указательные – прямые, остальные пальцы прижаты к ладоням.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450C11" w:rsidRDefault="008875FC" w:rsidP="0033674E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>Буква М с двумя горбами,</w:t>
      </w:r>
    </w:p>
    <w:p w:rsidR="008875FC" w:rsidRPr="00450C11" w:rsidRDefault="008875FC" w:rsidP="0033674E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>Как верблюд — смотрите сами!</w:t>
      </w:r>
    </w:p>
    <w:p w:rsidR="008875FC" w:rsidRPr="00450C11" w:rsidRDefault="008875FC" w:rsidP="0033674E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i/>
          <w:snapToGrid w:val="0"/>
          <w:sz w:val="24"/>
          <w:szCs w:val="24"/>
        </w:rPr>
        <w:t>О. Гофман</w:t>
      </w:r>
    </w:p>
    <w:p w:rsidR="008875FC" w:rsidRPr="00AC2812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Н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Pr="00AC2812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2812">
        <w:rPr>
          <w:rFonts w:ascii="Times New Roman" w:hAnsi="Times New Roman"/>
          <w:sz w:val="24"/>
          <w:szCs w:val="24"/>
        </w:rPr>
        <w:t xml:space="preserve">Указательные пальцы обеих рук направлены </w:t>
      </w:r>
      <w:r>
        <w:rPr>
          <w:rFonts w:ascii="Times New Roman" w:hAnsi="Times New Roman"/>
          <w:sz w:val="24"/>
          <w:szCs w:val="24"/>
        </w:rPr>
        <w:t xml:space="preserve">вверх. 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Средний палец соединяет середину указательных. Безымянный и мизинец согнуты, прижаты к ладони. Большой палец прижат к безымянному.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Средний палец располагается за средним пальцем левой руки. Безымянный и мизинец согнуты, прижаты к ладони. Большой палец прижат к безымянному.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EC1EAB">
      <w:pPr>
        <w:autoSpaceDE w:val="0"/>
        <w:autoSpaceDN w:val="0"/>
        <w:adjustRightInd w:val="0"/>
        <w:spacing w:after="0" w:line="249" w:lineRule="auto"/>
        <w:jc w:val="both"/>
        <w:rPr>
          <w:rFonts w:ascii="Times New Roman" w:hAnsi="Times New Roman"/>
          <w:b/>
          <w:bCs/>
          <w:sz w:val="24"/>
          <w:szCs w:val="24"/>
        </w:rPr>
        <w:sectPr w:rsidR="008875FC" w:rsidSect="00A86313">
          <w:type w:val="continuous"/>
          <w:pgSz w:w="11906" w:h="16838"/>
          <w:pgMar w:top="567" w:right="567" w:bottom="731" w:left="709" w:header="709" w:footer="709" w:gutter="0"/>
          <w:cols w:space="708"/>
          <w:docGrid w:linePitch="360"/>
        </w:sectPr>
      </w:pPr>
    </w:p>
    <w:p w:rsidR="008875FC" w:rsidRPr="009A7E2E" w:rsidRDefault="008875FC" w:rsidP="007018A2">
      <w:pPr>
        <w:autoSpaceDE w:val="0"/>
        <w:autoSpaceDN w:val="0"/>
        <w:adjustRightInd w:val="0"/>
        <w:spacing w:after="0" w:line="249" w:lineRule="auto"/>
        <w:rPr>
          <w:rFonts w:ascii="Times New Roman" w:hAnsi="Times New Roman"/>
          <w:sz w:val="24"/>
          <w:szCs w:val="24"/>
        </w:rPr>
      </w:pPr>
      <w:r w:rsidRPr="009A7E2E">
        <w:rPr>
          <w:rFonts w:ascii="Times New Roman" w:hAnsi="Times New Roman"/>
          <w:b/>
          <w:bCs/>
          <w:sz w:val="24"/>
          <w:szCs w:val="24"/>
        </w:rPr>
        <w:t>Н</w:t>
      </w:r>
      <w:r w:rsidRPr="009A7E2E">
        <w:rPr>
          <w:rFonts w:ascii="Times New Roman" w:hAnsi="Times New Roman"/>
          <w:sz w:val="24"/>
          <w:szCs w:val="24"/>
        </w:rPr>
        <w:t xml:space="preserve"> надела поясок,</w:t>
      </w:r>
    </w:p>
    <w:p w:rsidR="008875FC" w:rsidRPr="009A7E2E" w:rsidRDefault="008875FC" w:rsidP="007018A2">
      <w:pPr>
        <w:autoSpaceDE w:val="0"/>
        <w:autoSpaceDN w:val="0"/>
        <w:adjustRightInd w:val="0"/>
        <w:spacing w:after="0" w:line="249" w:lineRule="auto"/>
        <w:rPr>
          <w:rFonts w:ascii="Times New Roman" w:hAnsi="Times New Roman"/>
          <w:sz w:val="24"/>
          <w:szCs w:val="24"/>
        </w:rPr>
      </w:pPr>
      <w:r w:rsidRPr="009A7E2E">
        <w:rPr>
          <w:rFonts w:ascii="Times New Roman" w:hAnsi="Times New Roman"/>
          <w:b/>
          <w:bCs/>
          <w:sz w:val="24"/>
          <w:szCs w:val="24"/>
        </w:rPr>
        <w:t>И</w:t>
      </w:r>
      <w:r w:rsidRPr="009A7E2E">
        <w:rPr>
          <w:rFonts w:ascii="Times New Roman" w:hAnsi="Times New Roman"/>
          <w:sz w:val="24"/>
          <w:szCs w:val="24"/>
        </w:rPr>
        <w:t xml:space="preserve"> надела поясок.</w:t>
      </w:r>
    </w:p>
    <w:p w:rsidR="008875FC" w:rsidRPr="009A7E2E" w:rsidRDefault="008875FC" w:rsidP="007018A2">
      <w:pPr>
        <w:autoSpaceDE w:val="0"/>
        <w:autoSpaceDN w:val="0"/>
        <w:adjustRightInd w:val="0"/>
        <w:spacing w:after="0" w:line="249" w:lineRule="auto"/>
        <w:rPr>
          <w:rFonts w:ascii="Times New Roman" w:hAnsi="Times New Roman"/>
          <w:sz w:val="24"/>
          <w:szCs w:val="24"/>
        </w:rPr>
      </w:pPr>
      <w:r w:rsidRPr="009A7E2E">
        <w:rPr>
          <w:rFonts w:ascii="Times New Roman" w:hAnsi="Times New Roman"/>
          <w:sz w:val="24"/>
          <w:szCs w:val="24"/>
        </w:rPr>
        <w:t xml:space="preserve">Буква </w:t>
      </w:r>
      <w:r w:rsidRPr="009A7E2E">
        <w:rPr>
          <w:rFonts w:ascii="Times New Roman" w:hAnsi="Times New Roman"/>
          <w:b/>
          <w:bCs/>
          <w:sz w:val="24"/>
          <w:szCs w:val="24"/>
        </w:rPr>
        <w:t>Н</w:t>
      </w:r>
      <w:r w:rsidRPr="009A7E2E">
        <w:rPr>
          <w:rFonts w:ascii="Times New Roman" w:hAnsi="Times New Roman"/>
          <w:sz w:val="24"/>
          <w:szCs w:val="24"/>
        </w:rPr>
        <w:t xml:space="preserve"> надела ровно,</w:t>
      </w:r>
    </w:p>
    <w:p w:rsidR="008875FC" w:rsidRPr="009A7E2E" w:rsidRDefault="008875FC" w:rsidP="007018A2">
      <w:pPr>
        <w:autoSpaceDE w:val="0"/>
        <w:autoSpaceDN w:val="0"/>
        <w:adjustRightInd w:val="0"/>
        <w:spacing w:after="0" w:line="249" w:lineRule="auto"/>
        <w:rPr>
          <w:rFonts w:ascii="Times New Roman" w:hAnsi="Times New Roman"/>
          <w:sz w:val="24"/>
          <w:szCs w:val="24"/>
        </w:rPr>
      </w:pPr>
      <w:r w:rsidRPr="009A7E2E">
        <w:rPr>
          <w:rFonts w:ascii="Times New Roman" w:hAnsi="Times New Roman"/>
          <w:sz w:val="24"/>
          <w:szCs w:val="24"/>
        </w:rPr>
        <w:t xml:space="preserve">Буква </w:t>
      </w:r>
      <w:r w:rsidRPr="009A7E2E">
        <w:rPr>
          <w:rFonts w:ascii="Times New Roman" w:hAnsi="Times New Roman"/>
          <w:b/>
          <w:bCs/>
          <w:sz w:val="24"/>
          <w:szCs w:val="24"/>
        </w:rPr>
        <w:t>И</w:t>
      </w:r>
      <w:r w:rsidRPr="009A7E2E">
        <w:rPr>
          <w:rFonts w:ascii="Times New Roman" w:hAnsi="Times New Roman"/>
          <w:sz w:val="24"/>
          <w:szCs w:val="24"/>
        </w:rPr>
        <w:t xml:space="preserve"> – наискосок.</w:t>
      </w:r>
    </w:p>
    <w:p w:rsidR="008875FC" w:rsidRPr="009A7E2E" w:rsidRDefault="008875FC" w:rsidP="007018A2">
      <w:pPr>
        <w:autoSpaceDE w:val="0"/>
        <w:autoSpaceDN w:val="0"/>
        <w:adjustRightInd w:val="0"/>
        <w:spacing w:after="0" w:line="249" w:lineRule="auto"/>
        <w:rPr>
          <w:rFonts w:ascii="Times New Roman" w:hAnsi="Times New Roman"/>
          <w:sz w:val="24"/>
          <w:szCs w:val="24"/>
        </w:rPr>
      </w:pPr>
      <w:r w:rsidRPr="009A7E2E">
        <w:rPr>
          <w:rFonts w:ascii="Times New Roman" w:hAnsi="Times New Roman"/>
          <w:sz w:val="24"/>
          <w:szCs w:val="24"/>
        </w:rPr>
        <w:t>Ты ей шляпку подари –</w:t>
      </w:r>
    </w:p>
    <w:p w:rsidR="008875FC" w:rsidRDefault="008875FC" w:rsidP="007018A2">
      <w:pPr>
        <w:autoSpaceDE w:val="0"/>
        <w:autoSpaceDN w:val="0"/>
        <w:adjustRightInd w:val="0"/>
        <w:spacing w:after="0" w:line="249" w:lineRule="auto"/>
        <w:rPr>
          <w:rFonts w:ascii="Times New Roman" w:hAnsi="Times New Roman"/>
          <w:i/>
          <w:iCs/>
          <w:sz w:val="24"/>
          <w:szCs w:val="24"/>
        </w:rPr>
        <w:sectPr w:rsidR="008875FC" w:rsidSect="007018A2">
          <w:type w:val="continuous"/>
          <w:pgSz w:w="11906" w:h="16838"/>
          <w:pgMar w:top="567" w:right="567" w:bottom="731" w:left="709" w:header="709" w:footer="709" w:gutter="0"/>
          <w:cols w:num="2" w:space="708"/>
          <w:docGrid w:linePitch="360"/>
        </w:sectPr>
      </w:pPr>
      <w:r w:rsidRPr="009A7E2E">
        <w:rPr>
          <w:rFonts w:ascii="Times New Roman" w:hAnsi="Times New Roman"/>
          <w:sz w:val="24"/>
          <w:szCs w:val="24"/>
        </w:rPr>
        <w:t xml:space="preserve">Станет краткой буква </w:t>
      </w:r>
      <w:r w:rsidRPr="009A7E2E">
        <w:rPr>
          <w:rFonts w:ascii="Times New Roman" w:hAnsi="Times New Roman"/>
          <w:b/>
          <w:bCs/>
          <w:sz w:val="24"/>
          <w:szCs w:val="24"/>
        </w:rPr>
        <w:t>И</w:t>
      </w:r>
      <w:r w:rsidRPr="009A7E2E">
        <w:rPr>
          <w:rFonts w:ascii="Times New Roman" w:hAnsi="Times New Roman"/>
          <w:sz w:val="24"/>
          <w:szCs w:val="24"/>
        </w:rPr>
        <w:t>.</w:t>
      </w:r>
      <w:r w:rsidRPr="009A7E2E">
        <w:rPr>
          <w:rFonts w:ascii="Times New Roman" w:hAnsi="Times New Roman"/>
          <w:i/>
          <w:iCs/>
          <w:sz w:val="24"/>
          <w:szCs w:val="24"/>
        </w:rPr>
        <w:t>А. Шибае</w:t>
      </w:r>
      <w:r>
        <w:rPr>
          <w:rFonts w:ascii="Times New Roman" w:hAnsi="Times New Roman"/>
          <w:i/>
          <w:iCs/>
          <w:sz w:val="24"/>
          <w:szCs w:val="24"/>
        </w:rPr>
        <w:t>в</w:t>
      </w:r>
    </w:p>
    <w:p w:rsidR="008875FC" w:rsidRPr="008A141E" w:rsidRDefault="008875FC" w:rsidP="007018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8A141E" w:rsidRDefault="008875FC" w:rsidP="007018A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A141E">
        <w:rPr>
          <w:rFonts w:ascii="Times New Roman" w:hAnsi="Times New Roman"/>
          <w:sz w:val="24"/>
          <w:szCs w:val="24"/>
        </w:rPr>
        <w:t>На букве «Н» я как на лесенке:</w:t>
      </w:r>
    </w:p>
    <w:p w:rsidR="008875FC" w:rsidRDefault="008875FC" w:rsidP="007018A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A141E">
        <w:rPr>
          <w:rFonts w:ascii="Times New Roman" w:hAnsi="Times New Roman"/>
          <w:sz w:val="24"/>
          <w:szCs w:val="24"/>
        </w:rPr>
        <w:t>Сижу и напеваю песенки.</w:t>
      </w:r>
    </w:p>
    <w:p w:rsidR="008875FC" w:rsidRDefault="008875FC" w:rsidP="007018A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Pr="00450C11" w:rsidRDefault="008875FC" w:rsidP="007018A2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b/>
          <w:snapToGrid w:val="0"/>
          <w:sz w:val="24"/>
          <w:szCs w:val="24"/>
        </w:rPr>
        <w:t>Н</w:t>
      </w:r>
      <w:r w:rsidRPr="00450C11">
        <w:rPr>
          <w:snapToGrid w:val="0"/>
          <w:sz w:val="24"/>
          <w:szCs w:val="24"/>
        </w:rPr>
        <w:t xml:space="preserve"> похожа на насест.</w:t>
      </w:r>
    </w:p>
    <w:p w:rsidR="008875FC" w:rsidRPr="00450C11" w:rsidRDefault="008875FC" w:rsidP="007018A2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>Есть, где курочке присесть.</w:t>
      </w:r>
    </w:p>
    <w:p w:rsidR="008875FC" w:rsidRPr="00450C11" w:rsidRDefault="008875FC" w:rsidP="007018A2">
      <w:pPr>
        <w:pStyle w:val="BodyText"/>
        <w:spacing w:line="240" w:lineRule="auto"/>
        <w:ind w:firstLine="0"/>
        <w:rPr>
          <w:i/>
          <w:snapToGrid w:val="0"/>
          <w:sz w:val="24"/>
          <w:szCs w:val="24"/>
        </w:rPr>
      </w:pPr>
      <w:r w:rsidRPr="00450C11">
        <w:rPr>
          <w:i/>
          <w:snapToGrid w:val="0"/>
          <w:sz w:val="24"/>
          <w:szCs w:val="24"/>
        </w:rPr>
        <w:t>В. Ковшиков</w:t>
      </w:r>
    </w:p>
    <w:p w:rsidR="008875FC" w:rsidRPr="008A141E" w:rsidRDefault="008875FC" w:rsidP="008A141E">
      <w:pPr>
        <w:spacing w:after="0" w:line="240" w:lineRule="auto"/>
        <w:rPr>
          <w:rFonts w:ascii="Times New Roman" w:hAnsi="Times New Roman"/>
          <w:sz w:val="24"/>
          <w:szCs w:val="24"/>
        </w:rPr>
        <w:sectPr w:rsidR="008875FC" w:rsidRPr="008A141E" w:rsidSect="007018A2">
          <w:type w:val="continuous"/>
          <w:pgSz w:w="11906" w:h="16838"/>
          <w:pgMar w:top="567" w:right="567" w:bottom="731" w:left="709" w:header="709" w:footer="709" w:gutter="0"/>
          <w:cols w:num="2" w:space="708"/>
          <w:docGrid w:linePitch="360"/>
        </w:sectPr>
      </w:pP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  <w:sectPr w:rsidR="008875FC" w:rsidSect="007018A2">
          <w:type w:val="continuous"/>
          <w:pgSz w:w="11906" w:h="16838"/>
          <w:pgMar w:top="567" w:right="567" w:bottom="731" w:left="709" w:header="709" w:footer="709" w:gutter="0"/>
          <w:cols w:num="2" w:space="708"/>
          <w:docGrid w:linePitch="360"/>
        </w:sectPr>
      </w:pP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О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Pr="00510ADD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0ADD">
        <w:rPr>
          <w:rFonts w:ascii="Times New Roman" w:hAnsi="Times New Roman"/>
          <w:sz w:val="24"/>
          <w:szCs w:val="24"/>
        </w:rPr>
        <w:t>Большой и средний пальцы соединить в кольцо.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07478D" w:rsidRDefault="008875FC" w:rsidP="00A81F6A">
      <w:pPr>
        <w:autoSpaceDE w:val="0"/>
        <w:autoSpaceDN w:val="0"/>
        <w:adjustRightInd w:val="0"/>
        <w:spacing w:after="0" w:line="249" w:lineRule="auto"/>
        <w:jc w:val="both"/>
        <w:rPr>
          <w:rFonts w:ascii="Times New Roman" w:hAnsi="Times New Roman"/>
          <w:sz w:val="24"/>
          <w:szCs w:val="24"/>
        </w:rPr>
      </w:pPr>
      <w:r w:rsidRPr="0007478D">
        <w:rPr>
          <w:rFonts w:ascii="Times New Roman" w:hAnsi="Times New Roman"/>
          <w:sz w:val="24"/>
          <w:szCs w:val="24"/>
        </w:rPr>
        <w:t>Посмотри на колесо –</w:t>
      </w:r>
    </w:p>
    <w:p w:rsidR="008875FC" w:rsidRPr="0007478D" w:rsidRDefault="008875FC" w:rsidP="00A81F6A">
      <w:pPr>
        <w:autoSpaceDE w:val="0"/>
        <w:autoSpaceDN w:val="0"/>
        <w:adjustRightInd w:val="0"/>
        <w:spacing w:after="0" w:line="249" w:lineRule="auto"/>
        <w:jc w:val="both"/>
        <w:rPr>
          <w:rFonts w:ascii="Times New Roman" w:hAnsi="Times New Roman"/>
          <w:sz w:val="24"/>
          <w:szCs w:val="24"/>
        </w:rPr>
      </w:pPr>
      <w:r w:rsidRPr="0007478D">
        <w:rPr>
          <w:rFonts w:ascii="Times New Roman" w:hAnsi="Times New Roman"/>
          <w:sz w:val="24"/>
          <w:szCs w:val="24"/>
        </w:rPr>
        <w:t xml:space="preserve">И увидишь букву </w:t>
      </w:r>
      <w:r w:rsidRPr="0007478D">
        <w:rPr>
          <w:rFonts w:ascii="Times New Roman" w:hAnsi="Times New Roman"/>
          <w:b/>
          <w:bCs/>
          <w:sz w:val="24"/>
          <w:szCs w:val="24"/>
        </w:rPr>
        <w:t>О</w:t>
      </w:r>
      <w:r w:rsidRPr="0007478D">
        <w:rPr>
          <w:rFonts w:ascii="Times New Roman" w:hAnsi="Times New Roman"/>
          <w:sz w:val="24"/>
          <w:szCs w:val="24"/>
        </w:rPr>
        <w:t>.</w:t>
      </w:r>
    </w:p>
    <w:p w:rsidR="008875FC" w:rsidRDefault="008875FC" w:rsidP="00A81F6A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0007478D">
        <w:rPr>
          <w:rFonts w:ascii="Times New Roman" w:hAnsi="Times New Roman"/>
          <w:i/>
          <w:iCs/>
          <w:sz w:val="24"/>
          <w:szCs w:val="24"/>
        </w:rPr>
        <w:t>А. Шибаев</w:t>
      </w:r>
    </w:p>
    <w:p w:rsidR="008875FC" w:rsidRPr="00510ADD" w:rsidRDefault="008875FC" w:rsidP="00A81F6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П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Pr="00510ADD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0ADD">
        <w:rPr>
          <w:rFonts w:ascii="Times New Roman" w:hAnsi="Times New Roman"/>
          <w:sz w:val="24"/>
          <w:szCs w:val="24"/>
        </w:rPr>
        <w:t>Б</w:t>
      </w:r>
      <w:r>
        <w:rPr>
          <w:rFonts w:ascii="Times New Roman" w:hAnsi="Times New Roman"/>
          <w:sz w:val="24"/>
          <w:szCs w:val="24"/>
        </w:rPr>
        <w:t>ольшие пальцы обеих рук направлены друг к другу горизонтально и соединяются кончиками. Указательные пальцы направлены вниз, остальные прижаты к ладоням.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Pr="007410C8" w:rsidRDefault="008875FC" w:rsidP="00A81F6A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7410C8">
        <w:rPr>
          <w:rFonts w:ascii="Times New Roman" w:hAnsi="Times New Roman"/>
          <w:sz w:val="24"/>
          <w:szCs w:val="24"/>
        </w:rPr>
        <w:t>На хоккее, на футболе</w:t>
      </w:r>
    </w:p>
    <w:p w:rsidR="008875FC" w:rsidRPr="007410C8" w:rsidRDefault="008875FC" w:rsidP="00A81F6A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7410C8">
        <w:rPr>
          <w:rFonts w:ascii="Times New Roman" w:hAnsi="Times New Roman"/>
          <w:sz w:val="24"/>
          <w:szCs w:val="24"/>
        </w:rPr>
        <w:t xml:space="preserve">Буква </w:t>
      </w:r>
      <w:r w:rsidRPr="007410C8">
        <w:rPr>
          <w:rFonts w:ascii="Times New Roman" w:hAnsi="Times New Roman"/>
          <w:b/>
          <w:bCs/>
          <w:sz w:val="24"/>
          <w:szCs w:val="24"/>
        </w:rPr>
        <w:t>П</w:t>
      </w:r>
      <w:r w:rsidRPr="007410C8">
        <w:rPr>
          <w:rFonts w:ascii="Times New Roman" w:hAnsi="Times New Roman"/>
          <w:sz w:val="24"/>
          <w:szCs w:val="24"/>
        </w:rPr>
        <w:t xml:space="preserve"> – ворота в поле.</w:t>
      </w:r>
    </w:p>
    <w:p w:rsidR="008875FC" w:rsidRPr="007410C8" w:rsidRDefault="008875FC" w:rsidP="00A81F6A">
      <w:pPr>
        <w:autoSpaceDE w:val="0"/>
        <w:autoSpaceDN w:val="0"/>
        <w:adjustRightInd w:val="0"/>
        <w:spacing w:after="0" w:line="252" w:lineRule="auto"/>
        <w:rPr>
          <w:rFonts w:ascii="Times New Roman" w:hAnsi="Times New Roman"/>
          <w:i/>
          <w:iCs/>
          <w:sz w:val="24"/>
          <w:szCs w:val="24"/>
        </w:rPr>
      </w:pPr>
      <w:r w:rsidRPr="007410C8">
        <w:rPr>
          <w:rFonts w:ascii="Times New Roman" w:hAnsi="Times New Roman"/>
          <w:i/>
          <w:iCs/>
          <w:sz w:val="24"/>
          <w:szCs w:val="24"/>
        </w:rPr>
        <w:t>В. Степанов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Р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Большой палец соединяется с указательным, образуя «кольцо». Остальные сомкнуты, полусогнуты и находятся за указательным пальцем.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Указательный палец соединяет основание указательного и большого пальцев левой руки. Средний, безымянный и мизинец сомкнуты и прижаты к ладони. Большой палец соединён со  средним.</w:t>
      </w:r>
    </w:p>
    <w:p w:rsidR="008875FC" w:rsidRPr="00EF677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Pr="00B73F31" w:rsidRDefault="008875FC" w:rsidP="00A81F6A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B73F31">
        <w:rPr>
          <w:rFonts w:ascii="Times New Roman" w:hAnsi="Times New Roman"/>
          <w:sz w:val="24"/>
          <w:szCs w:val="24"/>
        </w:rPr>
        <w:t xml:space="preserve">Буква </w:t>
      </w:r>
      <w:r w:rsidRPr="00B73F31">
        <w:rPr>
          <w:rFonts w:ascii="Times New Roman" w:hAnsi="Times New Roman"/>
          <w:b/>
          <w:bCs/>
          <w:sz w:val="24"/>
          <w:szCs w:val="24"/>
        </w:rPr>
        <w:t>Р</w:t>
      </w:r>
      <w:r w:rsidRPr="00B73F31">
        <w:rPr>
          <w:rFonts w:ascii="Times New Roman" w:hAnsi="Times New Roman"/>
          <w:sz w:val="24"/>
          <w:szCs w:val="24"/>
        </w:rPr>
        <w:t xml:space="preserve"> – на мачте парус,</w:t>
      </w:r>
    </w:p>
    <w:p w:rsidR="008875FC" w:rsidRDefault="008875FC" w:rsidP="009B31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73F31">
        <w:rPr>
          <w:rFonts w:ascii="Times New Roman" w:hAnsi="Times New Roman"/>
          <w:sz w:val="24"/>
          <w:szCs w:val="24"/>
        </w:rPr>
        <w:t>Вдаль плывет, небес касаясь.</w:t>
      </w:r>
      <w:r w:rsidRPr="00B73F31">
        <w:rPr>
          <w:rFonts w:ascii="Times New Roman" w:hAnsi="Times New Roman"/>
          <w:i/>
          <w:iCs/>
          <w:sz w:val="24"/>
          <w:szCs w:val="24"/>
        </w:rPr>
        <w:t>В. Степанов</w:t>
      </w:r>
    </w:p>
    <w:p w:rsidR="008875FC" w:rsidRPr="00B73F31" w:rsidRDefault="008875FC" w:rsidP="00A81F6A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5B44B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C7817">
        <w:rPr>
          <w:rFonts w:ascii="Times New Roman" w:hAnsi="Times New Roman"/>
          <w:b/>
          <w:noProof/>
          <w:sz w:val="24"/>
          <w:szCs w:val="24"/>
          <w:lang w:eastAsia="ru-RU"/>
        </w:rPr>
        <w:pict>
          <v:shape id="Рисунок 7" o:spid="_x0000_i1030" type="#_x0000_t75" alt="http://player.myshared.ru/5/360059/data/images/img9.jpg" style="width:186pt;height:123.75pt;visibility:visible">
            <v:imagedata r:id="rId12" o:title=""/>
          </v:shape>
        </w:pic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С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Большой палец полусогнут, направлен вверх. Остальные пальцы сомкнуты, полусогнуты, направлены вниз.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EC1EAB">
      <w:pPr>
        <w:pStyle w:val="BodyText"/>
        <w:spacing w:line="240" w:lineRule="auto"/>
        <w:ind w:firstLine="0"/>
        <w:rPr>
          <w:snapToGrid w:val="0"/>
          <w:sz w:val="24"/>
          <w:szCs w:val="24"/>
        </w:rPr>
        <w:sectPr w:rsidR="008875FC" w:rsidSect="00A86313">
          <w:type w:val="continuous"/>
          <w:pgSz w:w="11906" w:h="16838"/>
          <w:pgMar w:top="567" w:right="567" w:bottom="731" w:left="709" w:header="709" w:footer="709" w:gutter="0"/>
          <w:cols w:space="708"/>
          <w:docGrid w:linePitch="360"/>
        </w:sectPr>
      </w:pPr>
    </w:p>
    <w:p w:rsidR="008875FC" w:rsidRPr="00450C11" w:rsidRDefault="008875FC" w:rsidP="00EC1EAB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 xml:space="preserve">Букву </w:t>
      </w:r>
      <w:r w:rsidRPr="00450C11">
        <w:rPr>
          <w:b/>
          <w:snapToGrid w:val="0"/>
          <w:sz w:val="24"/>
          <w:szCs w:val="24"/>
        </w:rPr>
        <w:t>С</w:t>
      </w:r>
      <w:r w:rsidRPr="00450C11">
        <w:rPr>
          <w:snapToGrid w:val="0"/>
          <w:sz w:val="24"/>
          <w:szCs w:val="24"/>
        </w:rPr>
        <w:t xml:space="preserve"> писать мне просто.</w:t>
      </w:r>
    </w:p>
    <w:p w:rsidR="008875FC" w:rsidRPr="00450C11" w:rsidRDefault="008875FC" w:rsidP="00EC1EAB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b/>
          <w:snapToGrid w:val="0"/>
          <w:sz w:val="24"/>
          <w:szCs w:val="24"/>
        </w:rPr>
        <w:t>С</w:t>
      </w:r>
      <w:r w:rsidRPr="00450C11">
        <w:rPr>
          <w:snapToGrid w:val="0"/>
          <w:sz w:val="24"/>
          <w:szCs w:val="24"/>
        </w:rPr>
        <w:t xml:space="preserve"> как серп, кривой и острый.</w:t>
      </w:r>
    </w:p>
    <w:p w:rsidR="008875FC" w:rsidRPr="00450C11" w:rsidRDefault="008875FC" w:rsidP="00EC1EAB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i/>
          <w:snapToGrid w:val="0"/>
          <w:sz w:val="24"/>
          <w:szCs w:val="24"/>
        </w:rPr>
        <w:t>В. Ковшиков</w:t>
      </w:r>
    </w:p>
    <w:p w:rsidR="008875FC" w:rsidRPr="00A81F6A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81F6A">
        <w:rPr>
          <w:rFonts w:ascii="Times New Roman" w:hAnsi="Times New Roman"/>
          <w:sz w:val="24"/>
          <w:szCs w:val="24"/>
        </w:rPr>
        <w:t>С – от бублика кусок,</w:t>
      </w:r>
    </w:p>
    <w:p w:rsidR="008875FC" w:rsidRPr="00A81F6A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81F6A">
        <w:rPr>
          <w:rFonts w:ascii="Times New Roman" w:hAnsi="Times New Roman"/>
          <w:sz w:val="24"/>
          <w:szCs w:val="24"/>
        </w:rPr>
        <w:t>Кто-то съел в нём правый бок.</w:t>
      </w:r>
    </w:p>
    <w:p w:rsidR="008875FC" w:rsidRPr="00A81F6A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  <w:sectPr w:rsidR="008875FC" w:rsidRPr="00A81F6A" w:rsidSect="00EC1EAB">
          <w:type w:val="continuous"/>
          <w:pgSz w:w="11906" w:h="16838"/>
          <w:pgMar w:top="567" w:right="567" w:bottom="731" w:left="709" w:header="709" w:footer="709" w:gutter="0"/>
          <w:cols w:num="2" w:space="708"/>
          <w:docGrid w:linePitch="360"/>
        </w:sectPr>
      </w:pPr>
    </w:p>
    <w:p w:rsidR="008875FC" w:rsidRPr="00A81F6A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Т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Pr="00EF677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Все пальцы направлены вверх, сомкнуты и поставлены ребром.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Ладонь направлена вправо, располагается горизонтально. Средний палец правой руки упирается в середину левой ладони.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91344A" w:rsidRDefault="008875FC" w:rsidP="00E714E0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91344A">
        <w:rPr>
          <w:rFonts w:ascii="Times New Roman" w:hAnsi="Times New Roman"/>
          <w:sz w:val="24"/>
          <w:szCs w:val="24"/>
        </w:rPr>
        <w:t>Молоток стучит: «Тук-тук!</w:t>
      </w:r>
    </w:p>
    <w:p w:rsidR="008875FC" w:rsidRPr="0091344A" w:rsidRDefault="008875FC" w:rsidP="00E714E0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91344A">
        <w:rPr>
          <w:rFonts w:ascii="Times New Roman" w:hAnsi="Times New Roman"/>
          <w:sz w:val="24"/>
          <w:szCs w:val="24"/>
        </w:rPr>
        <w:t xml:space="preserve">Букве </w:t>
      </w:r>
      <w:r w:rsidRPr="0091344A">
        <w:rPr>
          <w:rFonts w:ascii="Times New Roman" w:hAnsi="Times New Roman"/>
          <w:b/>
          <w:bCs/>
          <w:sz w:val="24"/>
          <w:szCs w:val="24"/>
        </w:rPr>
        <w:t>Т</w:t>
      </w:r>
      <w:r w:rsidRPr="0091344A">
        <w:rPr>
          <w:rFonts w:ascii="Times New Roman" w:hAnsi="Times New Roman"/>
          <w:sz w:val="24"/>
          <w:szCs w:val="24"/>
        </w:rPr>
        <w:t xml:space="preserve"> я старый друг».</w:t>
      </w:r>
    </w:p>
    <w:p w:rsidR="008875FC" w:rsidRDefault="008875FC" w:rsidP="005D723E">
      <w:pPr>
        <w:autoSpaceDE w:val="0"/>
        <w:autoSpaceDN w:val="0"/>
        <w:adjustRightInd w:val="0"/>
        <w:spacing w:after="0" w:line="252" w:lineRule="auto"/>
        <w:rPr>
          <w:rFonts w:ascii="Times New Roman" w:hAnsi="Times New Roman"/>
          <w:sz w:val="24"/>
          <w:szCs w:val="24"/>
        </w:rPr>
      </w:pPr>
      <w:r w:rsidRPr="0091344A">
        <w:rPr>
          <w:rFonts w:ascii="Times New Roman" w:hAnsi="Times New Roman"/>
          <w:i/>
          <w:iCs/>
          <w:sz w:val="24"/>
          <w:szCs w:val="24"/>
        </w:rPr>
        <w:t>В. Степанов</w:t>
      </w:r>
    </w:p>
    <w:p w:rsidR="008875FC" w:rsidRPr="005D723E" w:rsidRDefault="008875FC" w:rsidP="005D723E">
      <w:pPr>
        <w:autoSpaceDE w:val="0"/>
        <w:autoSpaceDN w:val="0"/>
        <w:adjustRightInd w:val="0"/>
        <w:spacing w:after="0" w:line="252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У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Указательный палец направлен вверх, средний направлен влево под острым углом. Большой палец прижимает безымянный и мизинец к ладони.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6E6F00" w:rsidRDefault="008875FC" w:rsidP="00E714E0">
      <w:pPr>
        <w:autoSpaceDE w:val="0"/>
        <w:autoSpaceDN w:val="0"/>
        <w:adjustRightInd w:val="0"/>
        <w:spacing w:after="0" w:line="249" w:lineRule="auto"/>
        <w:jc w:val="both"/>
        <w:rPr>
          <w:rFonts w:ascii="Times New Roman" w:hAnsi="Times New Roman"/>
          <w:sz w:val="24"/>
          <w:szCs w:val="24"/>
        </w:rPr>
      </w:pPr>
      <w:r w:rsidRPr="006E6F00">
        <w:rPr>
          <w:rFonts w:ascii="Times New Roman" w:hAnsi="Times New Roman"/>
          <w:sz w:val="24"/>
          <w:szCs w:val="24"/>
        </w:rPr>
        <w:t>Удобная буква! Удобно в ней то,</w:t>
      </w:r>
    </w:p>
    <w:p w:rsidR="008875FC" w:rsidRPr="006E6F00" w:rsidRDefault="008875FC" w:rsidP="00E714E0">
      <w:pPr>
        <w:autoSpaceDE w:val="0"/>
        <w:autoSpaceDN w:val="0"/>
        <w:adjustRightInd w:val="0"/>
        <w:spacing w:after="0" w:line="249" w:lineRule="auto"/>
        <w:jc w:val="both"/>
        <w:rPr>
          <w:rFonts w:ascii="Times New Roman" w:hAnsi="Times New Roman"/>
          <w:sz w:val="24"/>
          <w:szCs w:val="24"/>
        </w:rPr>
      </w:pPr>
      <w:r w:rsidRPr="006E6F00">
        <w:rPr>
          <w:rFonts w:ascii="Times New Roman" w:hAnsi="Times New Roman"/>
          <w:sz w:val="24"/>
          <w:szCs w:val="24"/>
        </w:rPr>
        <w:t>Что можно на букву</w:t>
      </w:r>
    </w:p>
    <w:p w:rsidR="008875FC" w:rsidRPr="006E6F00" w:rsidRDefault="008875FC" w:rsidP="00E714E0">
      <w:pPr>
        <w:autoSpaceDE w:val="0"/>
        <w:autoSpaceDN w:val="0"/>
        <w:adjustRightInd w:val="0"/>
        <w:spacing w:after="0" w:line="249" w:lineRule="auto"/>
        <w:jc w:val="both"/>
        <w:rPr>
          <w:rFonts w:ascii="Times New Roman" w:hAnsi="Times New Roman"/>
          <w:sz w:val="24"/>
          <w:szCs w:val="24"/>
        </w:rPr>
      </w:pPr>
      <w:r w:rsidRPr="006E6F00">
        <w:rPr>
          <w:rFonts w:ascii="Times New Roman" w:hAnsi="Times New Roman"/>
          <w:sz w:val="24"/>
          <w:szCs w:val="24"/>
        </w:rPr>
        <w:t>Повесить пальто!</w:t>
      </w:r>
    </w:p>
    <w:p w:rsidR="008875FC" w:rsidRPr="006E6F00" w:rsidRDefault="008875FC" w:rsidP="00E714E0">
      <w:pPr>
        <w:autoSpaceDE w:val="0"/>
        <w:autoSpaceDN w:val="0"/>
        <w:adjustRightInd w:val="0"/>
        <w:spacing w:after="0" w:line="249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006E6F00">
        <w:rPr>
          <w:rFonts w:ascii="Times New Roman" w:hAnsi="Times New Roman"/>
          <w:i/>
          <w:iCs/>
          <w:sz w:val="24"/>
          <w:szCs w:val="24"/>
        </w:rPr>
        <w:t xml:space="preserve">Е. Тарлапан </w:t>
      </w:r>
    </w:p>
    <w:p w:rsidR="008875FC" w:rsidRPr="00F4723F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Ф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49F4">
        <w:rPr>
          <w:rFonts w:ascii="Times New Roman" w:hAnsi="Times New Roman"/>
          <w:sz w:val="24"/>
          <w:szCs w:val="24"/>
        </w:rPr>
        <w:t>Большие пальцы прижаты друг к другу</w:t>
      </w:r>
      <w:r>
        <w:rPr>
          <w:rFonts w:ascii="Times New Roman" w:hAnsi="Times New Roman"/>
          <w:sz w:val="24"/>
          <w:szCs w:val="24"/>
        </w:rPr>
        <w:t xml:space="preserve"> боковыми краями и направлены вверх. Их кончики соединены с подушечками указательных пальцев, образуя «кольцо». Остальные пальцы полусогнуты, расположены за указательными.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450C11" w:rsidRDefault="008875FC" w:rsidP="00504BE9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>Подбоченясь, пляшет лихо</w:t>
      </w:r>
    </w:p>
    <w:p w:rsidR="008875FC" w:rsidRPr="00450C11" w:rsidRDefault="008875FC" w:rsidP="00504BE9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b/>
          <w:snapToGrid w:val="0"/>
          <w:sz w:val="24"/>
          <w:szCs w:val="24"/>
        </w:rPr>
        <w:t>Ф</w:t>
      </w:r>
      <w:r w:rsidRPr="00450C11">
        <w:rPr>
          <w:snapToGrid w:val="0"/>
          <w:sz w:val="24"/>
          <w:szCs w:val="24"/>
        </w:rPr>
        <w:t xml:space="preserve"> — большая щеголиха.</w:t>
      </w:r>
    </w:p>
    <w:p w:rsidR="008875FC" w:rsidRPr="00450C11" w:rsidRDefault="008875FC" w:rsidP="00504BE9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i/>
          <w:snapToGrid w:val="0"/>
          <w:sz w:val="24"/>
          <w:szCs w:val="24"/>
        </w:rPr>
        <w:t>О. Гофман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CF735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10" o:spid="_x0000_i1031" type="#_x0000_t75" alt="http://player.myshared.ru/5/360059/data/images/img11.jpg" style="width:201.75pt;height:132.75pt;visibility:visible">
            <v:imagedata r:id="rId13" o:title=""/>
          </v:shape>
        </w:pict>
      </w:r>
    </w:p>
    <w:p w:rsidR="008875FC" w:rsidRPr="008B49F4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Х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49F4">
        <w:rPr>
          <w:rFonts w:ascii="Times New Roman" w:hAnsi="Times New Roman"/>
          <w:sz w:val="24"/>
          <w:szCs w:val="24"/>
        </w:rPr>
        <w:t>Прямые</w:t>
      </w:r>
      <w:r>
        <w:rPr>
          <w:rFonts w:ascii="Times New Roman" w:hAnsi="Times New Roman"/>
          <w:sz w:val="24"/>
          <w:szCs w:val="24"/>
        </w:rPr>
        <w:t xml:space="preserve"> указательные пальцы обеих рук пересекаются посередине. Средний, безымянный и мизинец сомкнуты и прижаты к ладони большим пальцем.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0F2F82" w:rsidRDefault="008875FC" w:rsidP="00E45BC9">
      <w:pPr>
        <w:autoSpaceDE w:val="0"/>
        <w:autoSpaceDN w:val="0"/>
        <w:adjustRightInd w:val="0"/>
        <w:spacing w:after="0" w:line="244" w:lineRule="auto"/>
        <w:jc w:val="both"/>
        <w:rPr>
          <w:rFonts w:ascii="Times New Roman" w:hAnsi="Times New Roman"/>
          <w:sz w:val="24"/>
          <w:szCs w:val="24"/>
        </w:rPr>
      </w:pPr>
      <w:r w:rsidRPr="000F2F82">
        <w:rPr>
          <w:rFonts w:ascii="Times New Roman" w:hAnsi="Times New Roman"/>
          <w:b/>
          <w:bCs/>
          <w:sz w:val="24"/>
          <w:szCs w:val="24"/>
        </w:rPr>
        <w:t>Х</w:t>
      </w:r>
      <w:r w:rsidRPr="000F2F82">
        <w:rPr>
          <w:rFonts w:ascii="Times New Roman" w:hAnsi="Times New Roman"/>
          <w:sz w:val="24"/>
          <w:szCs w:val="24"/>
        </w:rPr>
        <w:t xml:space="preserve"> – забавная игрушка, </w:t>
      </w:r>
    </w:p>
    <w:p w:rsidR="008875FC" w:rsidRPr="000F2F82" w:rsidRDefault="008875FC" w:rsidP="00E45BC9">
      <w:pPr>
        <w:autoSpaceDE w:val="0"/>
        <w:autoSpaceDN w:val="0"/>
        <w:adjustRightInd w:val="0"/>
        <w:spacing w:after="0" w:line="244" w:lineRule="auto"/>
        <w:jc w:val="both"/>
        <w:rPr>
          <w:rFonts w:ascii="Times New Roman" w:hAnsi="Times New Roman"/>
          <w:sz w:val="24"/>
          <w:szCs w:val="24"/>
        </w:rPr>
      </w:pPr>
      <w:r w:rsidRPr="000F2F82">
        <w:rPr>
          <w:rFonts w:ascii="Times New Roman" w:hAnsi="Times New Roman"/>
          <w:sz w:val="24"/>
          <w:szCs w:val="24"/>
        </w:rPr>
        <w:t>Деревянная вертушка.</w:t>
      </w:r>
    </w:p>
    <w:p w:rsidR="008875FC" w:rsidRPr="000F2F82" w:rsidRDefault="008875FC" w:rsidP="00E45BC9">
      <w:pPr>
        <w:autoSpaceDE w:val="0"/>
        <w:autoSpaceDN w:val="0"/>
        <w:adjustRightInd w:val="0"/>
        <w:spacing w:after="0" w:line="244" w:lineRule="auto"/>
        <w:jc w:val="both"/>
        <w:rPr>
          <w:rFonts w:ascii="Times New Roman" w:hAnsi="Times New Roman"/>
          <w:sz w:val="24"/>
          <w:szCs w:val="24"/>
        </w:rPr>
      </w:pPr>
      <w:r w:rsidRPr="000F2F82">
        <w:rPr>
          <w:rFonts w:ascii="Times New Roman" w:hAnsi="Times New Roman"/>
          <w:sz w:val="24"/>
          <w:szCs w:val="24"/>
        </w:rPr>
        <w:t>Деревянная вертушка –</w:t>
      </w:r>
    </w:p>
    <w:p w:rsidR="008875FC" w:rsidRPr="000F2F82" w:rsidRDefault="008875FC" w:rsidP="00E45BC9">
      <w:pPr>
        <w:autoSpaceDE w:val="0"/>
        <w:autoSpaceDN w:val="0"/>
        <w:adjustRightInd w:val="0"/>
        <w:spacing w:after="0" w:line="244" w:lineRule="auto"/>
        <w:jc w:val="both"/>
        <w:rPr>
          <w:rFonts w:ascii="Times New Roman" w:hAnsi="Times New Roman"/>
          <w:sz w:val="24"/>
          <w:szCs w:val="24"/>
        </w:rPr>
      </w:pPr>
      <w:r w:rsidRPr="000F2F82">
        <w:rPr>
          <w:rFonts w:ascii="Times New Roman" w:hAnsi="Times New Roman"/>
          <w:sz w:val="24"/>
          <w:szCs w:val="24"/>
        </w:rPr>
        <w:t>Ветру вольному подружка.</w:t>
      </w:r>
    </w:p>
    <w:p w:rsidR="008875FC" w:rsidRPr="000F2F82" w:rsidRDefault="008875FC" w:rsidP="005D723E">
      <w:pPr>
        <w:keepNext/>
        <w:autoSpaceDE w:val="0"/>
        <w:autoSpaceDN w:val="0"/>
        <w:adjustRightInd w:val="0"/>
        <w:spacing w:after="0" w:line="244" w:lineRule="auto"/>
        <w:rPr>
          <w:rFonts w:ascii="Times New Roman" w:hAnsi="Times New Roman"/>
          <w:i/>
          <w:iCs/>
          <w:sz w:val="24"/>
          <w:szCs w:val="24"/>
        </w:rPr>
      </w:pPr>
      <w:r w:rsidRPr="000F2F82">
        <w:rPr>
          <w:rFonts w:ascii="Times New Roman" w:hAnsi="Times New Roman"/>
          <w:i/>
          <w:iCs/>
          <w:sz w:val="24"/>
          <w:szCs w:val="24"/>
        </w:rPr>
        <w:t xml:space="preserve">В. Степанов </w:t>
      </w:r>
    </w:p>
    <w:p w:rsidR="008875FC" w:rsidRPr="008B49F4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Ц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Указательный палец соединяет основание указательного и среднего пальцев правой руки, выдвинут вправо, кончик пальца направлен вниз. Средний,  безымянный  и мизинец прижаты к ладони большим пальцем.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Указательный и средний пальцы направлены вверх. Большой палец прижимает к ладони безымянный и мизинец.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E714E0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  <w:sectPr w:rsidR="008875FC" w:rsidSect="005D723E">
          <w:type w:val="continuous"/>
          <w:pgSz w:w="11906" w:h="16838"/>
          <w:pgMar w:top="567" w:right="567" w:bottom="709" w:left="709" w:header="709" w:footer="709" w:gutter="0"/>
          <w:cols w:space="708"/>
          <w:docGrid w:linePitch="360"/>
        </w:sectPr>
      </w:pPr>
    </w:p>
    <w:p w:rsidR="008875FC" w:rsidRPr="00936735" w:rsidRDefault="008875FC" w:rsidP="00E714E0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936735">
        <w:rPr>
          <w:rFonts w:ascii="Times New Roman" w:hAnsi="Times New Roman"/>
          <w:sz w:val="24"/>
          <w:szCs w:val="24"/>
        </w:rPr>
        <w:t>Эта буковка-цеплялка</w:t>
      </w:r>
    </w:p>
    <w:p w:rsidR="008875FC" w:rsidRPr="00936735" w:rsidRDefault="008875FC" w:rsidP="00E714E0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936735">
        <w:rPr>
          <w:rFonts w:ascii="Times New Roman" w:hAnsi="Times New Roman"/>
          <w:sz w:val="24"/>
          <w:szCs w:val="24"/>
        </w:rPr>
        <w:t>С хитрой, цепкой лапою.</w:t>
      </w:r>
    </w:p>
    <w:p w:rsidR="008875FC" w:rsidRPr="00936735" w:rsidRDefault="008875FC" w:rsidP="00E714E0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936735">
        <w:rPr>
          <w:rFonts w:ascii="Times New Roman" w:hAnsi="Times New Roman"/>
          <w:sz w:val="24"/>
          <w:szCs w:val="24"/>
        </w:rPr>
        <w:t>– Подходи, кому не жалко,</w:t>
      </w:r>
    </w:p>
    <w:p w:rsidR="008875FC" w:rsidRPr="00936735" w:rsidRDefault="008875FC" w:rsidP="00E714E0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936735">
        <w:rPr>
          <w:rFonts w:ascii="Times New Roman" w:hAnsi="Times New Roman"/>
          <w:sz w:val="24"/>
          <w:szCs w:val="24"/>
        </w:rPr>
        <w:t>Мигом оцарапаю.</w:t>
      </w:r>
    </w:p>
    <w:p w:rsidR="008875FC" w:rsidRPr="00936735" w:rsidRDefault="008875FC" w:rsidP="00E714E0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936735">
        <w:rPr>
          <w:rFonts w:ascii="Times New Roman" w:hAnsi="Times New Roman"/>
          <w:sz w:val="24"/>
          <w:szCs w:val="24"/>
        </w:rPr>
        <w:t xml:space="preserve">Вот какая буква </w:t>
      </w:r>
      <w:r w:rsidRPr="00936735">
        <w:rPr>
          <w:rFonts w:ascii="Times New Roman" w:hAnsi="Times New Roman"/>
          <w:b/>
          <w:bCs/>
          <w:sz w:val="24"/>
          <w:szCs w:val="24"/>
        </w:rPr>
        <w:t>Ц</w:t>
      </w:r>
      <w:r w:rsidRPr="00936735">
        <w:rPr>
          <w:rFonts w:ascii="Times New Roman" w:hAnsi="Times New Roman"/>
          <w:sz w:val="24"/>
          <w:szCs w:val="24"/>
        </w:rPr>
        <w:t>:</w:t>
      </w:r>
    </w:p>
    <w:p w:rsidR="008875FC" w:rsidRPr="00936735" w:rsidRDefault="008875FC" w:rsidP="00E714E0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936735">
        <w:rPr>
          <w:rFonts w:ascii="Times New Roman" w:hAnsi="Times New Roman"/>
          <w:sz w:val="24"/>
          <w:szCs w:val="24"/>
        </w:rPr>
        <w:t>С коготочком на конце.</w:t>
      </w:r>
    </w:p>
    <w:p w:rsidR="008875FC" w:rsidRPr="00936735" w:rsidRDefault="008875FC" w:rsidP="00E714E0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936735">
        <w:rPr>
          <w:rFonts w:ascii="Times New Roman" w:hAnsi="Times New Roman"/>
          <w:sz w:val="24"/>
          <w:szCs w:val="24"/>
        </w:rPr>
        <w:t>Коготок-царапка,</w:t>
      </w:r>
    </w:p>
    <w:p w:rsidR="008875FC" w:rsidRPr="00936735" w:rsidRDefault="008875FC" w:rsidP="00E714E0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936735">
        <w:rPr>
          <w:rFonts w:ascii="Times New Roman" w:hAnsi="Times New Roman"/>
          <w:sz w:val="24"/>
          <w:szCs w:val="24"/>
        </w:rPr>
        <w:t>Как кошачья лапка.</w:t>
      </w:r>
    </w:p>
    <w:p w:rsidR="008875FC" w:rsidRPr="00936735" w:rsidRDefault="008875FC" w:rsidP="00E714E0">
      <w:pPr>
        <w:keepNext/>
        <w:autoSpaceDE w:val="0"/>
        <w:autoSpaceDN w:val="0"/>
        <w:adjustRightInd w:val="0"/>
        <w:spacing w:after="0" w:line="252" w:lineRule="auto"/>
        <w:rPr>
          <w:rFonts w:ascii="Times New Roman" w:hAnsi="Times New Roman"/>
          <w:i/>
          <w:iCs/>
          <w:sz w:val="24"/>
          <w:szCs w:val="24"/>
        </w:rPr>
      </w:pPr>
      <w:r w:rsidRPr="00936735">
        <w:rPr>
          <w:rFonts w:ascii="Times New Roman" w:hAnsi="Times New Roman"/>
          <w:i/>
          <w:iCs/>
          <w:sz w:val="24"/>
          <w:szCs w:val="24"/>
        </w:rPr>
        <w:t xml:space="preserve">А. Шибаев </w:t>
      </w: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  <w:sectPr w:rsidR="008875FC" w:rsidSect="005D723E">
          <w:type w:val="continuous"/>
          <w:pgSz w:w="11906" w:h="16838"/>
          <w:pgMar w:top="567" w:right="567" w:bottom="709" w:left="709" w:header="709" w:footer="709" w:gutter="0"/>
          <w:cols w:num="2" w:space="708"/>
          <w:docGrid w:linePitch="360"/>
        </w:sectPr>
      </w:pPr>
    </w:p>
    <w:p w:rsidR="008875FC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Pr="00BE5663" w:rsidRDefault="008875FC" w:rsidP="00CF735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C7817">
        <w:rPr>
          <w:rFonts w:ascii="Times New Roman" w:hAnsi="Times New Roman"/>
          <w:b/>
          <w:noProof/>
          <w:sz w:val="24"/>
          <w:szCs w:val="24"/>
          <w:lang w:eastAsia="ru-RU"/>
        </w:rPr>
        <w:pict>
          <v:shape id="Рисунок 13" o:spid="_x0000_i1032" type="#_x0000_t75" alt="http://player.myshared.ru/5/360059/data/images/img12.jpg" style="width:181.5pt;height:117.75pt;visibility:visible">
            <v:imagedata r:id="rId14" o:title=""/>
          </v:shape>
        </w:pic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Ч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Ладонь направлена влево, лежит горизонтально. Большой палец прижат к указательному. Остальные пальцы полусогнуты, подняты вверх.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Ладонь направлена вверх. Большой палец прижат к запястью левой руки.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372F13">
      <w:pPr>
        <w:autoSpaceDE w:val="0"/>
        <w:autoSpaceDN w:val="0"/>
        <w:adjustRightInd w:val="0"/>
        <w:spacing w:after="0" w:line="244" w:lineRule="auto"/>
        <w:jc w:val="both"/>
        <w:rPr>
          <w:rFonts w:ascii="Times New Roman" w:hAnsi="Times New Roman"/>
          <w:sz w:val="24"/>
          <w:szCs w:val="24"/>
        </w:rPr>
        <w:sectPr w:rsidR="008875FC" w:rsidSect="005D723E">
          <w:type w:val="continuous"/>
          <w:pgSz w:w="11906" w:h="16838"/>
          <w:pgMar w:top="567" w:right="567" w:bottom="709" w:left="709" w:header="709" w:footer="709" w:gutter="0"/>
          <w:cols w:space="708"/>
          <w:docGrid w:linePitch="360"/>
        </w:sectPr>
      </w:pPr>
    </w:p>
    <w:p w:rsidR="008875FC" w:rsidRPr="004C37FD" w:rsidRDefault="008875FC" w:rsidP="00372F13">
      <w:pPr>
        <w:autoSpaceDE w:val="0"/>
        <w:autoSpaceDN w:val="0"/>
        <w:adjustRightInd w:val="0"/>
        <w:spacing w:after="0" w:line="244" w:lineRule="auto"/>
        <w:jc w:val="both"/>
        <w:rPr>
          <w:rFonts w:ascii="Times New Roman" w:hAnsi="Times New Roman"/>
          <w:sz w:val="24"/>
          <w:szCs w:val="24"/>
        </w:rPr>
      </w:pPr>
      <w:r w:rsidRPr="004C37FD">
        <w:rPr>
          <w:rFonts w:ascii="Times New Roman" w:hAnsi="Times New Roman"/>
          <w:sz w:val="24"/>
          <w:szCs w:val="24"/>
        </w:rPr>
        <w:t>Да, вы правильно решили:</w:t>
      </w:r>
    </w:p>
    <w:p w:rsidR="008875FC" w:rsidRPr="004C37FD" w:rsidRDefault="008875FC" w:rsidP="00372F13">
      <w:pPr>
        <w:autoSpaceDE w:val="0"/>
        <w:autoSpaceDN w:val="0"/>
        <w:adjustRightInd w:val="0"/>
        <w:spacing w:after="0" w:line="244" w:lineRule="auto"/>
        <w:jc w:val="both"/>
        <w:rPr>
          <w:rFonts w:ascii="Times New Roman" w:hAnsi="Times New Roman"/>
          <w:sz w:val="24"/>
          <w:szCs w:val="24"/>
        </w:rPr>
      </w:pPr>
      <w:r w:rsidRPr="004C37FD">
        <w:rPr>
          <w:rFonts w:ascii="Times New Roman" w:hAnsi="Times New Roman"/>
          <w:b/>
          <w:bCs/>
          <w:sz w:val="24"/>
          <w:szCs w:val="24"/>
        </w:rPr>
        <w:t>Ч</w:t>
      </w:r>
      <w:r w:rsidRPr="004C37FD">
        <w:rPr>
          <w:rFonts w:ascii="Times New Roman" w:hAnsi="Times New Roman"/>
          <w:sz w:val="24"/>
          <w:szCs w:val="24"/>
        </w:rPr>
        <w:t xml:space="preserve"> мы пишем как четыре.</w:t>
      </w:r>
    </w:p>
    <w:p w:rsidR="008875FC" w:rsidRPr="004C37FD" w:rsidRDefault="008875FC" w:rsidP="00372F13">
      <w:pPr>
        <w:autoSpaceDE w:val="0"/>
        <w:autoSpaceDN w:val="0"/>
        <w:adjustRightInd w:val="0"/>
        <w:spacing w:after="0" w:line="244" w:lineRule="auto"/>
        <w:jc w:val="both"/>
        <w:rPr>
          <w:rFonts w:ascii="Times New Roman" w:hAnsi="Times New Roman"/>
          <w:sz w:val="24"/>
          <w:szCs w:val="24"/>
        </w:rPr>
      </w:pPr>
      <w:r w:rsidRPr="004C37FD">
        <w:rPr>
          <w:rFonts w:ascii="Times New Roman" w:hAnsi="Times New Roman"/>
          <w:sz w:val="24"/>
          <w:szCs w:val="24"/>
        </w:rPr>
        <w:t>Только с цифрами, друзья,</w:t>
      </w:r>
    </w:p>
    <w:p w:rsidR="008875FC" w:rsidRPr="004C37FD" w:rsidRDefault="008875FC" w:rsidP="00372F13">
      <w:pPr>
        <w:autoSpaceDE w:val="0"/>
        <w:autoSpaceDN w:val="0"/>
        <w:adjustRightInd w:val="0"/>
        <w:spacing w:after="0" w:line="244" w:lineRule="auto"/>
        <w:jc w:val="both"/>
        <w:rPr>
          <w:rFonts w:ascii="Times New Roman" w:hAnsi="Times New Roman"/>
          <w:sz w:val="24"/>
          <w:szCs w:val="24"/>
        </w:rPr>
      </w:pPr>
      <w:r w:rsidRPr="004C37FD">
        <w:rPr>
          <w:rFonts w:ascii="Times New Roman" w:hAnsi="Times New Roman"/>
          <w:sz w:val="24"/>
          <w:szCs w:val="24"/>
        </w:rPr>
        <w:t>Буквы путать нам нельзя.</w:t>
      </w:r>
    </w:p>
    <w:p w:rsidR="008875FC" w:rsidRPr="004C37FD" w:rsidRDefault="008875FC" w:rsidP="00372F13">
      <w:pPr>
        <w:keepNext/>
        <w:autoSpaceDE w:val="0"/>
        <w:autoSpaceDN w:val="0"/>
        <w:adjustRightInd w:val="0"/>
        <w:spacing w:after="0" w:line="244" w:lineRule="auto"/>
        <w:rPr>
          <w:rFonts w:ascii="Times New Roman" w:hAnsi="Times New Roman"/>
          <w:i/>
          <w:iCs/>
          <w:sz w:val="24"/>
          <w:szCs w:val="24"/>
        </w:rPr>
      </w:pPr>
      <w:r w:rsidRPr="004C37FD">
        <w:rPr>
          <w:rFonts w:ascii="Times New Roman" w:hAnsi="Times New Roman"/>
          <w:i/>
          <w:iCs/>
          <w:sz w:val="24"/>
          <w:szCs w:val="24"/>
        </w:rPr>
        <w:t xml:space="preserve">В. Степанов 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  <w:sectPr w:rsidR="008875FC" w:rsidSect="005D723E">
          <w:type w:val="continuous"/>
          <w:pgSz w:w="11906" w:h="16838"/>
          <w:pgMar w:top="567" w:right="567" w:bottom="709" w:left="709" w:header="709" w:footer="709" w:gutter="0"/>
          <w:cols w:num="2" w:space="708"/>
          <w:docGrid w:linePitch="360"/>
        </w:sectPr>
      </w:pPr>
    </w:p>
    <w:p w:rsidR="008875FC" w:rsidRPr="00000822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Ш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Указательный, средний и безымянный пальцы направлены вверх. Большой палец прижимает мизинец к ладони.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Указательный палец правой руки прилегает к основанию указательного, среднего и безымянного пальцев левой руки. Средний, безымянный и мизинец прижаты к ладони большим пальцем.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0A7619">
      <w:pPr>
        <w:pStyle w:val="BodyText"/>
        <w:spacing w:line="240" w:lineRule="auto"/>
        <w:ind w:firstLine="0"/>
        <w:rPr>
          <w:snapToGrid w:val="0"/>
          <w:sz w:val="24"/>
          <w:szCs w:val="24"/>
        </w:rPr>
        <w:sectPr w:rsidR="008875FC" w:rsidSect="009B318D">
          <w:type w:val="continuous"/>
          <w:pgSz w:w="11906" w:h="16838"/>
          <w:pgMar w:top="567" w:right="567" w:bottom="709" w:left="709" w:header="709" w:footer="709" w:gutter="0"/>
          <w:cols w:space="708"/>
          <w:docGrid w:linePitch="360"/>
        </w:sectPr>
      </w:pPr>
    </w:p>
    <w:p w:rsidR="008875FC" w:rsidRPr="00450C11" w:rsidRDefault="008875FC" w:rsidP="000A7619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 xml:space="preserve">Буква </w:t>
      </w:r>
      <w:r w:rsidRPr="00450C11">
        <w:rPr>
          <w:b/>
          <w:snapToGrid w:val="0"/>
          <w:sz w:val="24"/>
          <w:szCs w:val="24"/>
        </w:rPr>
        <w:t>Ш</w:t>
      </w:r>
      <w:r w:rsidRPr="00450C11">
        <w:rPr>
          <w:snapToGrid w:val="0"/>
          <w:sz w:val="24"/>
          <w:szCs w:val="24"/>
        </w:rPr>
        <w:t xml:space="preserve"> с тремя шипами — </w:t>
      </w:r>
    </w:p>
    <w:p w:rsidR="008875FC" w:rsidRPr="00450C11" w:rsidRDefault="008875FC" w:rsidP="000A7619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>Не хватай ее руками.</w:t>
      </w:r>
    </w:p>
    <w:p w:rsidR="008875FC" w:rsidRPr="00450C11" w:rsidRDefault="008875FC" w:rsidP="009B318D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i/>
          <w:snapToGrid w:val="0"/>
          <w:sz w:val="24"/>
          <w:szCs w:val="24"/>
        </w:rPr>
        <w:t>О. Гофман</w:t>
      </w:r>
    </w:p>
    <w:p w:rsidR="008875FC" w:rsidRDefault="008875FC" w:rsidP="000A7619">
      <w:pPr>
        <w:pStyle w:val="BodyText"/>
        <w:spacing w:line="240" w:lineRule="auto"/>
        <w:ind w:firstLine="0"/>
        <w:rPr>
          <w:i/>
          <w:snapToGrid w:val="0"/>
          <w:sz w:val="24"/>
          <w:szCs w:val="24"/>
        </w:rPr>
      </w:pPr>
    </w:p>
    <w:p w:rsidR="008875FC" w:rsidRDefault="008875FC" w:rsidP="000A7619">
      <w:pPr>
        <w:pStyle w:val="BodyText"/>
        <w:spacing w:line="240" w:lineRule="auto"/>
        <w:ind w:firstLine="0"/>
        <w:rPr>
          <w:i/>
          <w:snapToGrid w:val="0"/>
          <w:sz w:val="24"/>
          <w:szCs w:val="24"/>
        </w:rPr>
      </w:pPr>
    </w:p>
    <w:p w:rsidR="008875FC" w:rsidRDefault="008875FC" w:rsidP="000A7619">
      <w:pPr>
        <w:pStyle w:val="BodyText"/>
        <w:spacing w:line="240" w:lineRule="auto"/>
        <w:ind w:firstLine="0"/>
        <w:rPr>
          <w:i/>
          <w:snapToGrid w:val="0"/>
          <w:sz w:val="24"/>
          <w:szCs w:val="24"/>
        </w:rPr>
      </w:pPr>
    </w:p>
    <w:p w:rsidR="008875FC" w:rsidRDefault="008875FC" w:rsidP="000A7619">
      <w:pPr>
        <w:pStyle w:val="BodyText"/>
        <w:spacing w:line="240" w:lineRule="auto"/>
        <w:ind w:firstLine="0"/>
        <w:rPr>
          <w:i/>
          <w:snapToGrid w:val="0"/>
          <w:sz w:val="24"/>
          <w:szCs w:val="24"/>
        </w:rPr>
      </w:pPr>
    </w:p>
    <w:p w:rsidR="008875FC" w:rsidRDefault="008875FC" w:rsidP="000A7619">
      <w:pPr>
        <w:pStyle w:val="BodyText"/>
        <w:spacing w:line="240" w:lineRule="auto"/>
        <w:ind w:firstLine="0"/>
        <w:rPr>
          <w:i/>
          <w:snapToGrid w:val="0"/>
          <w:sz w:val="24"/>
          <w:szCs w:val="24"/>
        </w:rPr>
      </w:pPr>
    </w:p>
    <w:p w:rsidR="008875FC" w:rsidRPr="000563A1" w:rsidRDefault="008875FC" w:rsidP="000563A1">
      <w:pPr>
        <w:pStyle w:val="BodyText"/>
        <w:spacing w:line="240" w:lineRule="auto"/>
        <w:ind w:firstLine="0"/>
        <w:rPr>
          <w:i/>
          <w:snapToGrid w:val="0"/>
          <w:sz w:val="24"/>
          <w:szCs w:val="24"/>
        </w:rPr>
        <w:sectPr w:rsidR="008875FC" w:rsidRPr="000563A1" w:rsidSect="009B318D">
          <w:type w:val="continuous"/>
          <w:pgSz w:w="11906" w:h="16838"/>
          <w:pgMar w:top="567" w:right="567" w:bottom="709" w:left="709" w:header="709" w:footer="709" w:gutter="0"/>
          <w:cols w:num="2" w:space="708"/>
          <w:docGrid w:linePitch="360"/>
        </w:sectPr>
      </w:pPr>
      <w:r w:rsidRPr="008C7817">
        <w:rPr>
          <w:i/>
          <w:noProof/>
          <w:sz w:val="24"/>
          <w:szCs w:val="24"/>
        </w:rPr>
        <w:pict>
          <v:shape id="Рисунок 16" o:spid="_x0000_i1033" type="#_x0000_t75" alt="http://player.myshared.ru/5/360059/data/images/img13.jpg" style="width:182.25pt;height:121.5pt;visibility:visible">
            <v:imagedata r:id="rId15" o:title=""/>
          </v:shape>
        </w:pict>
      </w:r>
    </w:p>
    <w:p w:rsidR="008875FC" w:rsidRPr="00000822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Щ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Pr="00000822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Ладонь поставлена ребром горизонтально, указательный палец соединяет основание указательного, среднего, безымянного пальца правой руки. Кончик указательного пальца выдвинут вправо от ладони и направлен вниз.  Остальные пальцы прижаты к тыльной стороне ладони.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Указательный, средний, безымянный пальцы направлены вверх. Большой палец прижимает к ладони мизинец.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CE0776" w:rsidRDefault="008875FC" w:rsidP="00366B7B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CE0776">
        <w:rPr>
          <w:rFonts w:ascii="Times New Roman" w:hAnsi="Times New Roman"/>
          <w:sz w:val="24"/>
          <w:szCs w:val="24"/>
        </w:rPr>
        <w:t xml:space="preserve">На расческу </w:t>
      </w:r>
      <w:r w:rsidRPr="00CE0776">
        <w:rPr>
          <w:rFonts w:ascii="Times New Roman" w:hAnsi="Times New Roman"/>
          <w:b/>
          <w:bCs/>
          <w:sz w:val="24"/>
          <w:szCs w:val="24"/>
        </w:rPr>
        <w:t>Щ</w:t>
      </w:r>
      <w:r w:rsidRPr="00CE0776">
        <w:rPr>
          <w:rFonts w:ascii="Times New Roman" w:hAnsi="Times New Roman"/>
          <w:sz w:val="24"/>
          <w:szCs w:val="24"/>
        </w:rPr>
        <w:t xml:space="preserve"> похожа.</w:t>
      </w:r>
    </w:p>
    <w:p w:rsidR="008875FC" w:rsidRPr="00CE0776" w:rsidRDefault="008875FC" w:rsidP="00366B7B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4"/>
          <w:szCs w:val="24"/>
        </w:rPr>
      </w:pPr>
      <w:r w:rsidRPr="00CE0776">
        <w:rPr>
          <w:rFonts w:ascii="Times New Roman" w:hAnsi="Times New Roman"/>
          <w:sz w:val="24"/>
          <w:szCs w:val="24"/>
        </w:rPr>
        <w:t>Три зубца всего? Ну что же!</w:t>
      </w:r>
    </w:p>
    <w:p w:rsidR="008875FC" w:rsidRPr="00CE0776" w:rsidRDefault="008875FC" w:rsidP="00366B7B">
      <w:pPr>
        <w:autoSpaceDE w:val="0"/>
        <w:autoSpaceDN w:val="0"/>
        <w:adjustRightInd w:val="0"/>
        <w:spacing w:after="0" w:line="252" w:lineRule="auto"/>
        <w:rPr>
          <w:rFonts w:ascii="Times New Roman" w:hAnsi="Times New Roman"/>
          <w:i/>
          <w:iCs/>
          <w:sz w:val="24"/>
          <w:szCs w:val="24"/>
        </w:rPr>
      </w:pPr>
      <w:r w:rsidRPr="00CE0776">
        <w:rPr>
          <w:rFonts w:ascii="Times New Roman" w:hAnsi="Times New Roman"/>
          <w:i/>
          <w:iCs/>
          <w:sz w:val="24"/>
          <w:szCs w:val="24"/>
        </w:rPr>
        <w:t>Е. Тарлапан</w:t>
      </w:r>
    </w:p>
    <w:p w:rsidR="008875FC" w:rsidRPr="00A62245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Ъ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A62245">
      <w:pPr>
        <w:tabs>
          <w:tab w:val="left" w:pos="40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Указательный и большой пальцы соединяются кончиками, образуя «кольцо». Остальные пальцы полусогнуты и располагаются друг за другом за указательным.</w:t>
      </w:r>
    </w:p>
    <w:p w:rsidR="008875FC" w:rsidRDefault="008875FC" w:rsidP="00A62245">
      <w:pPr>
        <w:tabs>
          <w:tab w:val="left" w:pos="40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Ладонь ребром направлена вверх. Все пальцы сомкнуты. Большой прижат к указательному. Остальные пальцы полусогнуты влево.</w:t>
      </w:r>
    </w:p>
    <w:p w:rsidR="008875FC" w:rsidRDefault="008875FC" w:rsidP="00BA5758">
      <w:pPr>
        <w:tabs>
          <w:tab w:val="left" w:pos="40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875FC" w:rsidRDefault="008875FC" w:rsidP="00115953">
      <w:pPr>
        <w:autoSpaceDE w:val="0"/>
        <w:autoSpaceDN w:val="0"/>
        <w:adjustRightInd w:val="0"/>
        <w:spacing w:after="0" w:line="261" w:lineRule="auto"/>
        <w:rPr>
          <w:rFonts w:ascii="Times New Roman" w:hAnsi="Times New Roman"/>
          <w:sz w:val="24"/>
          <w:szCs w:val="24"/>
        </w:rPr>
        <w:sectPr w:rsidR="008875FC" w:rsidSect="005D723E">
          <w:type w:val="continuous"/>
          <w:pgSz w:w="11906" w:h="16838"/>
          <w:pgMar w:top="567" w:right="567" w:bottom="709" w:left="709" w:header="709" w:footer="709" w:gutter="0"/>
          <w:cols w:space="708"/>
          <w:docGrid w:linePitch="360"/>
        </w:sectPr>
      </w:pPr>
    </w:p>
    <w:p w:rsidR="008875FC" w:rsidRPr="004270B0" w:rsidRDefault="008875FC" w:rsidP="00115953">
      <w:pPr>
        <w:autoSpaceDE w:val="0"/>
        <w:autoSpaceDN w:val="0"/>
        <w:adjustRightInd w:val="0"/>
        <w:spacing w:after="0" w:line="261" w:lineRule="auto"/>
        <w:rPr>
          <w:rFonts w:ascii="Times New Roman" w:hAnsi="Times New Roman"/>
          <w:sz w:val="24"/>
          <w:szCs w:val="24"/>
        </w:rPr>
      </w:pPr>
      <w:r w:rsidRPr="004270B0">
        <w:rPr>
          <w:rFonts w:ascii="Times New Roman" w:hAnsi="Times New Roman"/>
          <w:sz w:val="24"/>
          <w:szCs w:val="24"/>
        </w:rPr>
        <w:t>Был мягкий знак высоковат…</w:t>
      </w:r>
    </w:p>
    <w:p w:rsidR="008875FC" w:rsidRPr="004270B0" w:rsidRDefault="008875FC" w:rsidP="00115953">
      <w:pPr>
        <w:autoSpaceDE w:val="0"/>
        <w:autoSpaceDN w:val="0"/>
        <w:adjustRightInd w:val="0"/>
        <w:spacing w:after="0" w:line="261" w:lineRule="auto"/>
        <w:rPr>
          <w:rFonts w:ascii="Times New Roman" w:hAnsi="Times New Roman"/>
          <w:sz w:val="24"/>
          <w:szCs w:val="24"/>
        </w:rPr>
      </w:pPr>
      <w:r w:rsidRPr="004270B0">
        <w:rPr>
          <w:rFonts w:ascii="Times New Roman" w:hAnsi="Times New Roman"/>
          <w:sz w:val="24"/>
          <w:szCs w:val="24"/>
        </w:rPr>
        <w:t>Сказали буквы строго:</w:t>
      </w:r>
    </w:p>
    <w:p w:rsidR="008875FC" w:rsidRPr="004270B0" w:rsidRDefault="008875FC" w:rsidP="00115953">
      <w:pPr>
        <w:autoSpaceDE w:val="0"/>
        <w:autoSpaceDN w:val="0"/>
        <w:adjustRightInd w:val="0"/>
        <w:spacing w:after="0" w:line="261" w:lineRule="auto"/>
        <w:rPr>
          <w:rFonts w:ascii="Times New Roman" w:hAnsi="Times New Roman"/>
          <w:sz w:val="24"/>
          <w:szCs w:val="24"/>
        </w:rPr>
      </w:pPr>
      <w:r w:rsidRPr="004270B0">
        <w:rPr>
          <w:rFonts w:ascii="Times New Roman" w:hAnsi="Times New Roman"/>
          <w:sz w:val="24"/>
          <w:szCs w:val="24"/>
        </w:rPr>
        <w:t>– Эй, наклонись немного! –</w:t>
      </w:r>
    </w:p>
    <w:p w:rsidR="008875FC" w:rsidRPr="004270B0" w:rsidRDefault="008875FC" w:rsidP="00115953">
      <w:pPr>
        <w:autoSpaceDE w:val="0"/>
        <w:autoSpaceDN w:val="0"/>
        <w:adjustRightInd w:val="0"/>
        <w:spacing w:after="0" w:line="261" w:lineRule="auto"/>
        <w:rPr>
          <w:rFonts w:ascii="Times New Roman" w:hAnsi="Times New Roman"/>
          <w:sz w:val="24"/>
          <w:szCs w:val="24"/>
        </w:rPr>
      </w:pPr>
      <w:r w:rsidRPr="004270B0">
        <w:rPr>
          <w:rFonts w:ascii="Times New Roman" w:hAnsi="Times New Roman"/>
          <w:sz w:val="24"/>
          <w:szCs w:val="24"/>
        </w:rPr>
        <w:t>И так согнулся он, чудак,</w:t>
      </w:r>
    </w:p>
    <w:p w:rsidR="008875FC" w:rsidRPr="004270B0" w:rsidRDefault="008875FC" w:rsidP="00115953">
      <w:pPr>
        <w:autoSpaceDE w:val="0"/>
        <w:autoSpaceDN w:val="0"/>
        <w:adjustRightInd w:val="0"/>
        <w:spacing w:after="0" w:line="261" w:lineRule="auto"/>
        <w:rPr>
          <w:rFonts w:ascii="Times New Roman" w:hAnsi="Times New Roman"/>
          <w:sz w:val="24"/>
          <w:szCs w:val="24"/>
        </w:rPr>
      </w:pPr>
      <w:r w:rsidRPr="004270B0">
        <w:rPr>
          <w:rFonts w:ascii="Times New Roman" w:hAnsi="Times New Roman"/>
          <w:sz w:val="24"/>
          <w:szCs w:val="24"/>
        </w:rPr>
        <w:t>Что превратился в... твердый знак.</w:t>
      </w:r>
    </w:p>
    <w:p w:rsidR="008875FC" w:rsidRPr="00A62245" w:rsidRDefault="008875FC" w:rsidP="00BA5758">
      <w:pPr>
        <w:tabs>
          <w:tab w:val="left" w:pos="406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  <w:sectPr w:rsidR="008875FC" w:rsidSect="005D723E">
          <w:type w:val="continuous"/>
          <w:pgSz w:w="11906" w:h="16838"/>
          <w:pgMar w:top="567" w:right="567" w:bottom="709" w:left="709" w:header="709" w:footer="709" w:gutter="0"/>
          <w:cols w:num="2" w:space="708"/>
          <w:docGrid w:linePitch="360"/>
        </w:sect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CF735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C7817">
        <w:rPr>
          <w:rFonts w:ascii="Times New Roman" w:hAnsi="Times New Roman"/>
          <w:b/>
          <w:noProof/>
          <w:sz w:val="24"/>
          <w:szCs w:val="24"/>
          <w:lang w:eastAsia="ru-RU"/>
        </w:rPr>
        <w:pict>
          <v:shape id="Рисунок 19" o:spid="_x0000_i1034" type="#_x0000_t75" alt="http://player.myshared.ru/5/360059/data/images/img14.jpg" style="width:201pt;height:132pt;visibility:visible">
            <v:imagedata r:id="rId16" o:title=""/>
          </v:shape>
        </w:pic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Ы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Указателный и большой пальцы соединяются кончиками, образуя «кольцо». Остальные пальцы сомкнуты и направлены вверх.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Пальцы сомкнуты, направлены вверх. Ладонь поставлена ребром.</w:t>
      </w:r>
    </w:p>
    <w:p w:rsidR="008875FC" w:rsidRPr="00B9420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Pr="00450C11" w:rsidRDefault="008875FC" w:rsidP="00263E0F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 xml:space="preserve">С палкой ходит буква </w:t>
      </w:r>
      <w:r w:rsidRPr="00450C11">
        <w:rPr>
          <w:b/>
          <w:snapToGrid w:val="0"/>
          <w:sz w:val="24"/>
          <w:szCs w:val="24"/>
        </w:rPr>
        <w:t>Ы</w:t>
      </w:r>
      <w:r w:rsidRPr="00450C11">
        <w:rPr>
          <w:snapToGrid w:val="0"/>
          <w:sz w:val="24"/>
          <w:szCs w:val="24"/>
        </w:rPr>
        <w:t xml:space="preserve">, </w:t>
      </w:r>
    </w:p>
    <w:p w:rsidR="008875FC" w:rsidRPr="00450C11" w:rsidRDefault="008875FC" w:rsidP="00263E0F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>Ищет ягоды, грибы.</w:t>
      </w:r>
    </w:p>
    <w:p w:rsidR="008875FC" w:rsidRPr="00450C11" w:rsidRDefault="008875FC" w:rsidP="00263E0F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i/>
          <w:snapToGrid w:val="0"/>
          <w:sz w:val="24"/>
          <w:szCs w:val="24"/>
        </w:rPr>
        <w:t>О. Гофман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Ь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Pr="00B9420C" w:rsidRDefault="008875FC" w:rsidP="00A60E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Указателный и большой пальцы соединяются кончиками, образуя «кольцо». Остальные пальцы сомкнуты и направлены вверх.</w:t>
      </w:r>
    </w:p>
    <w:p w:rsidR="008875FC" w:rsidRDefault="008875FC" w:rsidP="00115953">
      <w:pPr>
        <w:autoSpaceDE w:val="0"/>
        <w:autoSpaceDN w:val="0"/>
        <w:adjustRightInd w:val="0"/>
        <w:spacing w:after="0" w:line="261" w:lineRule="auto"/>
        <w:jc w:val="both"/>
        <w:rPr>
          <w:rFonts w:ascii="Times New Roman" w:hAnsi="Times New Roman"/>
          <w:sz w:val="24"/>
          <w:szCs w:val="24"/>
        </w:rPr>
        <w:sectPr w:rsidR="008875FC" w:rsidSect="005D723E">
          <w:type w:val="continuous"/>
          <w:pgSz w:w="11906" w:h="16838"/>
          <w:pgMar w:top="567" w:right="567" w:bottom="709" w:left="709" w:header="709" w:footer="709" w:gutter="0"/>
          <w:cols w:space="708"/>
          <w:docGrid w:linePitch="360"/>
        </w:sectPr>
      </w:pPr>
    </w:p>
    <w:p w:rsidR="008875FC" w:rsidRPr="004270B0" w:rsidRDefault="008875FC" w:rsidP="00115953">
      <w:pPr>
        <w:autoSpaceDE w:val="0"/>
        <w:autoSpaceDN w:val="0"/>
        <w:adjustRightInd w:val="0"/>
        <w:spacing w:after="0" w:line="261" w:lineRule="auto"/>
        <w:jc w:val="both"/>
        <w:rPr>
          <w:rFonts w:ascii="Times New Roman" w:hAnsi="Times New Roman"/>
          <w:sz w:val="24"/>
          <w:szCs w:val="24"/>
        </w:rPr>
      </w:pPr>
      <w:r w:rsidRPr="004270B0">
        <w:rPr>
          <w:rFonts w:ascii="Times New Roman" w:hAnsi="Times New Roman"/>
          <w:sz w:val="24"/>
          <w:szCs w:val="24"/>
        </w:rPr>
        <w:t>Мягкий знак – хитрый знак.</w:t>
      </w:r>
    </w:p>
    <w:p w:rsidR="008875FC" w:rsidRPr="004270B0" w:rsidRDefault="008875FC" w:rsidP="00115953">
      <w:pPr>
        <w:autoSpaceDE w:val="0"/>
        <w:autoSpaceDN w:val="0"/>
        <w:adjustRightInd w:val="0"/>
        <w:spacing w:after="0" w:line="261" w:lineRule="auto"/>
        <w:jc w:val="both"/>
        <w:rPr>
          <w:rFonts w:ascii="Times New Roman" w:hAnsi="Times New Roman"/>
          <w:sz w:val="24"/>
          <w:szCs w:val="24"/>
        </w:rPr>
      </w:pPr>
      <w:r w:rsidRPr="004270B0">
        <w:rPr>
          <w:rFonts w:ascii="Times New Roman" w:hAnsi="Times New Roman"/>
          <w:sz w:val="24"/>
          <w:szCs w:val="24"/>
        </w:rPr>
        <w:t>Не назвать его никак.</w:t>
      </w:r>
    </w:p>
    <w:p w:rsidR="008875FC" w:rsidRPr="004270B0" w:rsidRDefault="008875FC" w:rsidP="00115953">
      <w:pPr>
        <w:autoSpaceDE w:val="0"/>
        <w:autoSpaceDN w:val="0"/>
        <w:adjustRightInd w:val="0"/>
        <w:spacing w:after="0" w:line="261" w:lineRule="auto"/>
        <w:jc w:val="both"/>
        <w:rPr>
          <w:rFonts w:ascii="Times New Roman" w:hAnsi="Times New Roman"/>
          <w:sz w:val="24"/>
          <w:szCs w:val="24"/>
        </w:rPr>
      </w:pPr>
      <w:r w:rsidRPr="004270B0">
        <w:rPr>
          <w:rFonts w:ascii="Times New Roman" w:hAnsi="Times New Roman"/>
          <w:sz w:val="24"/>
          <w:szCs w:val="24"/>
        </w:rPr>
        <w:t>Он не произносится,</w:t>
      </w:r>
    </w:p>
    <w:p w:rsidR="008875FC" w:rsidRPr="004270B0" w:rsidRDefault="008875FC" w:rsidP="00115953">
      <w:pPr>
        <w:autoSpaceDE w:val="0"/>
        <w:autoSpaceDN w:val="0"/>
        <w:adjustRightInd w:val="0"/>
        <w:spacing w:after="0" w:line="261" w:lineRule="auto"/>
        <w:jc w:val="both"/>
        <w:rPr>
          <w:rFonts w:ascii="Times New Roman" w:hAnsi="Times New Roman"/>
          <w:sz w:val="24"/>
          <w:szCs w:val="24"/>
        </w:rPr>
      </w:pPr>
      <w:r w:rsidRPr="004270B0">
        <w:rPr>
          <w:rFonts w:ascii="Times New Roman" w:hAnsi="Times New Roman"/>
          <w:sz w:val="24"/>
          <w:szCs w:val="24"/>
        </w:rPr>
        <w:t>Но в слово часто просится.</w:t>
      </w:r>
    </w:p>
    <w:p w:rsidR="008875FC" w:rsidRPr="004270B0" w:rsidRDefault="008875FC" w:rsidP="00115953">
      <w:pPr>
        <w:autoSpaceDE w:val="0"/>
        <w:autoSpaceDN w:val="0"/>
        <w:adjustRightInd w:val="0"/>
        <w:spacing w:after="0" w:line="261" w:lineRule="auto"/>
        <w:jc w:val="both"/>
        <w:rPr>
          <w:rFonts w:ascii="Times New Roman" w:hAnsi="Times New Roman"/>
          <w:sz w:val="24"/>
          <w:szCs w:val="24"/>
        </w:rPr>
      </w:pPr>
      <w:r w:rsidRPr="004270B0">
        <w:rPr>
          <w:rFonts w:ascii="Times New Roman" w:hAnsi="Times New Roman"/>
          <w:sz w:val="24"/>
          <w:szCs w:val="24"/>
        </w:rPr>
        <w:t>Почему у дома угол</w:t>
      </w:r>
    </w:p>
    <w:p w:rsidR="008875FC" w:rsidRPr="004270B0" w:rsidRDefault="008875FC" w:rsidP="00115953">
      <w:pPr>
        <w:autoSpaceDE w:val="0"/>
        <w:autoSpaceDN w:val="0"/>
        <w:adjustRightInd w:val="0"/>
        <w:spacing w:after="0" w:line="261" w:lineRule="auto"/>
        <w:jc w:val="both"/>
        <w:rPr>
          <w:rFonts w:ascii="Times New Roman" w:hAnsi="Times New Roman"/>
          <w:sz w:val="24"/>
          <w:szCs w:val="24"/>
        </w:rPr>
      </w:pPr>
      <w:r w:rsidRPr="004270B0">
        <w:rPr>
          <w:rFonts w:ascii="Times New Roman" w:hAnsi="Times New Roman"/>
          <w:sz w:val="24"/>
          <w:szCs w:val="24"/>
        </w:rPr>
        <w:t>Превратился сразу в уголь</w:t>
      </w:r>
    </w:p>
    <w:p w:rsidR="008875FC" w:rsidRPr="004270B0" w:rsidRDefault="008875FC" w:rsidP="00115953">
      <w:pPr>
        <w:autoSpaceDE w:val="0"/>
        <w:autoSpaceDN w:val="0"/>
        <w:adjustRightInd w:val="0"/>
        <w:spacing w:after="0" w:line="261" w:lineRule="auto"/>
        <w:jc w:val="both"/>
        <w:rPr>
          <w:rFonts w:ascii="Times New Roman" w:hAnsi="Times New Roman"/>
          <w:sz w:val="24"/>
          <w:szCs w:val="24"/>
        </w:rPr>
      </w:pPr>
      <w:r w:rsidRPr="004270B0">
        <w:rPr>
          <w:rFonts w:ascii="Times New Roman" w:hAnsi="Times New Roman"/>
          <w:sz w:val="24"/>
          <w:szCs w:val="24"/>
        </w:rPr>
        <w:t>Без пожара, просто так?</w:t>
      </w:r>
    </w:p>
    <w:p w:rsidR="008875FC" w:rsidRPr="004270B0" w:rsidRDefault="008875FC" w:rsidP="00115953">
      <w:pPr>
        <w:autoSpaceDE w:val="0"/>
        <w:autoSpaceDN w:val="0"/>
        <w:adjustRightInd w:val="0"/>
        <w:spacing w:after="0" w:line="261" w:lineRule="auto"/>
        <w:jc w:val="both"/>
        <w:rPr>
          <w:rFonts w:ascii="Times New Roman" w:hAnsi="Times New Roman"/>
          <w:sz w:val="24"/>
          <w:szCs w:val="24"/>
        </w:rPr>
      </w:pPr>
      <w:r w:rsidRPr="004270B0">
        <w:rPr>
          <w:rFonts w:ascii="Times New Roman" w:hAnsi="Times New Roman"/>
          <w:sz w:val="24"/>
          <w:szCs w:val="24"/>
        </w:rPr>
        <w:t>Это буква мягкий знак.</w:t>
      </w:r>
    </w:p>
    <w:p w:rsidR="008875FC" w:rsidRPr="004270B0" w:rsidRDefault="008875FC" w:rsidP="00115953">
      <w:pPr>
        <w:autoSpaceDE w:val="0"/>
        <w:autoSpaceDN w:val="0"/>
        <w:adjustRightInd w:val="0"/>
        <w:spacing w:after="0" w:line="261" w:lineRule="auto"/>
        <w:ind w:firstLine="750"/>
        <w:jc w:val="both"/>
        <w:rPr>
          <w:rFonts w:ascii="Symbol" w:hAnsi="Symbol" w:cs="Symbol"/>
          <w:noProof/>
          <w:sz w:val="24"/>
          <w:szCs w:val="24"/>
        </w:rPr>
      </w:pPr>
    </w:p>
    <w:p w:rsidR="008875FC" w:rsidRDefault="008875FC" w:rsidP="0011595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  <w:sectPr w:rsidR="008875FC" w:rsidSect="005D723E">
          <w:type w:val="continuous"/>
          <w:pgSz w:w="11906" w:h="16838"/>
          <w:pgMar w:top="567" w:right="567" w:bottom="709" w:left="709" w:header="709" w:footer="709" w:gutter="0"/>
          <w:cols w:num="2" w:space="708"/>
          <w:docGrid w:linePitch="360"/>
        </w:sectPr>
      </w:pPr>
    </w:p>
    <w:p w:rsidR="008875FC" w:rsidRPr="00115953" w:rsidRDefault="008875FC" w:rsidP="0011595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Э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Все пальцы направлены влево и кроме указательного образуют полукруг. Указательный палец расположенпрямо в середине полукруга.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450C11" w:rsidRDefault="008875FC" w:rsidP="00EC1EAB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 xml:space="preserve">Буква </w:t>
      </w:r>
      <w:r w:rsidRPr="00450C11">
        <w:rPr>
          <w:b/>
          <w:snapToGrid w:val="0"/>
          <w:sz w:val="24"/>
          <w:szCs w:val="24"/>
        </w:rPr>
        <w:t>Э</w:t>
      </w:r>
      <w:r w:rsidRPr="00450C11">
        <w:rPr>
          <w:snapToGrid w:val="0"/>
          <w:sz w:val="24"/>
          <w:szCs w:val="24"/>
        </w:rPr>
        <w:t xml:space="preserve"> открыла рот:</w:t>
      </w:r>
    </w:p>
    <w:p w:rsidR="008875FC" w:rsidRPr="00450C11" w:rsidRDefault="008875FC" w:rsidP="00EC1EAB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>То ль зевает, то ль поет.</w:t>
      </w:r>
    </w:p>
    <w:p w:rsidR="008875FC" w:rsidRPr="00450C11" w:rsidRDefault="008875FC" w:rsidP="00EC1EAB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i/>
          <w:snapToGrid w:val="0"/>
          <w:sz w:val="24"/>
          <w:szCs w:val="24"/>
        </w:rPr>
        <w:t>О. Гофман</w:t>
      </w:r>
    </w:p>
    <w:p w:rsidR="008875FC" w:rsidRPr="00B9420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Ю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Pr="00B9420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Указательный палец направлен вверх, большой прижат к указательному. Безымянный и мизинец согнуты, прижаты к ладони. Средний палец соединяется с «кольцом» правой руки.</w:t>
      </w: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Большой и указательный пальцы образуют «кольцо». Остальные пальцы сомкнуты, полусогнуты и находятся за указательным.</w:t>
      </w:r>
    </w:p>
    <w:p w:rsidR="008875FC" w:rsidRDefault="008875FC" w:rsidP="00F15DE8">
      <w:pPr>
        <w:spacing w:after="0" w:line="240" w:lineRule="auto"/>
        <w:rPr>
          <w:rFonts w:ascii="Times New Roman" w:hAnsi="Times New Roman"/>
          <w:color w:val="474747"/>
          <w:spacing w:val="14"/>
          <w:sz w:val="24"/>
          <w:szCs w:val="24"/>
          <w:shd w:val="clear" w:color="auto" w:fill="FFFFFF"/>
        </w:rPr>
        <w:sectPr w:rsidR="008875FC" w:rsidSect="005D723E">
          <w:type w:val="continuous"/>
          <w:pgSz w:w="11906" w:h="16838"/>
          <w:pgMar w:top="567" w:right="567" w:bottom="709" w:left="709" w:header="709" w:footer="709" w:gutter="0"/>
          <w:cols w:space="708"/>
          <w:docGrid w:linePitch="360"/>
        </w:sectPr>
      </w:pPr>
    </w:p>
    <w:p w:rsidR="008875FC" w:rsidRDefault="008875FC" w:rsidP="00F15DE8">
      <w:pPr>
        <w:spacing w:after="0" w:line="240" w:lineRule="auto"/>
        <w:rPr>
          <w:rFonts w:ascii="Times New Roman" w:hAnsi="Times New Roman"/>
          <w:color w:val="474747"/>
          <w:spacing w:val="14"/>
          <w:sz w:val="24"/>
          <w:szCs w:val="24"/>
          <w:shd w:val="clear" w:color="auto" w:fill="FFFFFF"/>
        </w:rPr>
      </w:pPr>
      <w:r w:rsidRPr="002B69B8">
        <w:rPr>
          <w:rFonts w:ascii="Times New Roman" w:hAnsi="Times New Roman"/>
          <w:color w:val="474747"/>
          <w:spacing w:val="14"/>
          <w:sz w:val="24"/>
          <w:szCs w:val="24"/>
          <w:shd w:val="clear" w:color="auto" w:fill="FFFFFF"/>
        </w:rPr>
        <w:t>Чтобы О не укатилась,</w:t>
      </w:r>
      <w:r w:rsidRPr="002B69B8">
        <w:rPr>
          <w:rFonts w:ascii="Times New Roman" w:hAnsi="Times New Roman"/>
          <w:color w:val="474747"/>
          <w:spacing w:val="14"/>
          <w:sz w:val="24"/>
          <w:szCs w:val="24"/>
        </w:rPr>
        <w:br/>
      </w:r>
      <w:r w:rsidRPr="002B69B8">
        <w:rPr>
          <w:rFonts w:ascii="Times New Roman" w:hAnsi="Times New Roman"/>
          <w:color w:val="474747"/>
          <w:spacing w:val="14"/>
          <w:sz w:val="24"/>
          <w:szCs w:val="24"/>
          <w:shd w:val="clear" w:color="auto" w:fill="FFFFFF"/>
        </w:rPr>
        <w:t>Крепко к столбику прибью.</w:t>
      </w:r>
      <w:r w:rsidRPr="002B69B8">
        <w:rPr>
          <w:rFonts w:ascii="Times New Roman" w:hAnsi="Times New Roman"/>
          <w:color w:val="474747"/>
          <w:spacing w:val="14"/>
          <w:sz w:val="24"/>
          <w:szCs w:val="24"/>
        </w:rPr>
        <w:br/>
      </w:r>
      <w:r w:rsidRPr="002B69B8">
        <w:rPr>
          <w:rFonts w:ascii="Times New Roman" w:hAnsi="Times New Roman"/>
          <w:color w:val="474747"/>
          <w:spacing w:val="14"/>
          <w:sz w:val="24"/>
          <w:szCs w:val="24"/>
          <w:shd w:val="clear" w:color="auto" w:fill="FFFFFF"/>
        </w:rPr>
        <w:t>Ой, смотри-ка, что случилось:</w:t>
      </w:r>
      <w:r w:rsidRPr="002B69B8">
        <w:rPr>
          <w:rFonts w:ascii="Times New Roman" w:hAnsi="Times New Roman"/>
          <w:color w:val="474747"/>
          <w:spacing w:val="14"/>
          <w:sz w:val="24"/>
          <w:szCs w:val="24"/>
        </w:rPr>
        <w:br/>
      </w:r>
      <w:r w:rsidRPr="002B69B8">
        <w:rPr>
          <w:rFonts w:ascii="Times New Roman" w:hAnsi="Times New Roman"/>
          <w:color w:val="474747"/>
          <w:spacing w:val="14"/>
          <w:sz w:val="24"/>
          <w:szCs w:val="24"/>
          <w:shd w:val="clear" w:color="auto" w:fill="FFFFFF"/>
        </w:rPr>
        <w:t>Получилась ……буква Ю.</w:t>
      </w:r>
    </w:p>
    <w:p w:rsidR="008875FC" w:rsidRPr="00450C11" w:rsidRDefault="008875FC" w:rsidP="002B69B8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>Целый день юла юлила,</w:t>
      </w:r>
    </w:p>
    <w:p w:rsidR="008875FC" w:rsidRPr="00450C11" w:rsidRDefault="008875FC" w:rsidP="002B69B8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>Даже голову вскружила,</w:t>
      </w:r>
    </w:p>
    <w:p w:rsidR="008875FC" w:rsidRPr="00450C11" w:rsidRDefault="008875FC" w:rsidP="002B69B8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 xml:space="preserve">А потом она устала, </w:t>
      </w:r>
    </w:p>
    <w:p w:rsidR="008875FC" w:rsidRPr="00450C11" w:rsidRDefault="008875FC" w:rsidP="002B69B8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>Покачнулась и упала.</w:t>
      </w:r>
      <w:r w:rsidRPr="00450C11">
        <w:rPr>
          <w:i/>
          <w:snapToGrid w:val="0"/>
          <w:sz w:val="24"/>
          <w:szCs w:val="24"/>
        </w:rPr>
        <w:t>О. Гофман</w:t>
      </w:r>
    </w:p>
    <w:p w:rsidR="008875FC" w:rsidRPr="002B69B8" w:rsidRDefault="008875FC" w:rsidP="002B69B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875FC" w:rsidRPr="002B69B8" w:rsidRDefault="008875FC" w:rsidP="00F15D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  <w:sectPr w:rsidR="008875FC" w:rsidSect="002B69B8">
          <w:type w:val="continuous"/>
          <w:pgSz w:w="11906" w:h="16838"/>
          <w:pgMar w:top="567" w:right="567" w:bottom="709" w:left="709" w:header="709" w:footer="709" w:gutter="0"/>
          <w:cols w:num="2" w:space="708"/>
          <w:docGrid w:linePitch="360"/>
        </w:sectPr>
      </w:pPr>
    </w:p>
    <w:p w:rsidR="008875FC" w:rsidRDefault="008875FC" w:rsidP="00CF735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875FC" w:rsidRDefault="008875FC" w:rsidP="00CF735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C7817">
        <w:rPr>
          <w:rFonts w:ascii="Times New Roman" w:hAnsi="Times New Roman"/>
          <w:b/>
          <w:noProof/>
          <w:sz w:val="24"/>
          <w:szCs w:val="24"/>
          <w:lang w:eastAsia="ru-RU"/>
        </w:rPr>
        <w:pict>
          <v:shape id="Рисунок 22" o:spid="_x0000_i1035" type="#_x0000_t75" alt="http://player.myshared.ru/5/360059/data/images/img16.jpg" style="width:198pt;height:130.5pt;visibility:visible">
            <v:imagedata r:id="rId17" o:title=""/>
          </v:shape>
        </w:pict>
      </w:r>
    </w:p>
    <w:p w:rsidR="008875FC" w:rsidRDefault="008875FC" w:rsidP="00CF735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875FC" w:rsidRDefault="008875FC" w:rsidP="00CF735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875FC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b/>
          <w:sz w:val="24"/>
          <w:szCs w:val="24"/>
        </w:rPr>
        <w:t>Буква  «</w:t>
      </w:r>
      <w:r>
        <w:rPr>
          <w:rFonts w:ascii="Times New Roman" w:hAnsi="Times New Roman"/>
          <w:b/>
          <w:sz w:val="24"/>
          <w:szCs w:val="24"/>
        </w:rPr>
        <w:t>Я</w:t>
      </w:r>
      <w:r w:rsidRPr="00DD735F">
        <w:rPr>
          <w:rFonts w:ascii="Times New Roman" w:hAnsi="Times New Roman"/>
          <w:b/>
          <w:sz w:val="24"/>
          <w:szCs w:val="24"/>
        </w:rPr>
        <w:t>»</w:t>
      </w:r>
    </w:p>
    <w:p w:rsidR="008875FC" w:rsidRPr="008E06B9" w:rsidRDefault="008875FC" w:rsidP="00D4099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416EC">
        <w:rPr>
          <w:rFonts w:ascii="Times New Roman" w:hAnsi="Times New Roman"/>
          <w:i/>
          <w:sz w:val="24"/>
          <w:szCs w:val="24"/>
        </w:rPr>
        <w:t>Левая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Ладонь поставлена ребром, направлена к правой руке под углом. Указательный палец касается основания большого пальца правой руки.</w:t>
      </w:r>
    </w:p>
    <w:p w:rsidR="008875FC" w:rsidRPr="008E06B9" w:rsidRDefault="008875FC" w:rsidP="00A60E9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D735F">
        <w:rPr>
          <w:rFonts w:ascii="Times New Roman" w:hAnsi="Times New Roman"/>
          <w:i/>
          <w:sz w:val="24"/>
          <w:szCs w:val="24"/>
        </w:rPr>
        <w:t>Правая рука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Большой палец образует «кольцо» с указательным. Остальные пальцы сомкнуты и располагаются за указательным.</w:t>
      </w:r>
    </w:p>
    <w:p w:rsidR="008875FC" w:rsidRDefault="008875FC" w:rsidP="00F15DE8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sectPr w:rsidR="008875FC" w:rsidSect="005D723E">
          <w:type w:val="continuous"/>
          <w:pgSz w:w="11906" w:h="16838"/>
          <w:pgMar w:top="567" w:right="567" w:bottom="709" w:left="709" w:header="709" w:footer="709" w:gutter="0"/>
          <w:cols w:space="708"/>
          <w:docGrid w:linePitch="360"/>
        </w:sectPr>
      </w:pPr>
    </w:p>
    <w:p w:rsidR="008875FC" w:rsidRDefault="008875FC" w:rsidP="00F15DE8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8875FC" w:rsidRPr="00124A05" w:rsidRDefault="008875FC" w:rsidP="00124A05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2B69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Куча яблок на прилавке...</w:t>
      </w:r>
      <w:r w:rsidRPr="002B69B8">
        <w:rPr>
          <w:rFonts w:ascii="Times New Roman" w:hAnsi="Times New Roman"/>
          <w:color w:val="000000"/>
          <w:sz w:val="24"/>
          <w:szCs w:val="24"/>
        </w:rPr>
        <w:br/>
      </w:r>
      <w:r w:rsidRPr="002B69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И заметил, я друзья:</w:t>
      </w:r>
      <w:r w:rsidRPr="002B69B8">
        <w:rPr>
          <w:rFonts w:ascii="Times New Roman" w:hAnsi="Times New Roman"/>
          <w:color w:val="000000"/>
          <w:sz w:val="24"/>
          <w:szCs w:val="24"/>
        </w:rPr>
        <w:br/>
      </w:r>
      <w:r w:rsidRPr="002B69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Если б яблоку две лапки,</w:t>
      </w:r>
      <w:r w:rsidRPr="002B69B8">
        <w:rPr>
          <w:rFonts w:ascii="Times New Roman" w:hAnsi="Times New Roman"/>
          <w:color w:val="000000"/>
          <w:sz w:val="24"/>
          <w:szCs w:val="24"/>
        </w:rPr>
        <w:br/>
      </w:r>
      <w:r w:rsidRPr="002B69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Сразу б вышла буква Я.</w:t>
      </w:r>
    </w:p>
    <w:p w:rsidR="008875FC" w:rsidRDefault="008875FC" w:rsidP="002B69B8">
      <w:pPr>
        <w:pStyle w:val="BodyText"/>
        <w:ind w:firstLine="0"/>
        <w:rPr>
          <w:snapToGrid w:val="0"/>
          <w:sz w:val="24"/>
          <w:szCs w:val="24"/>
        </w:rPr>
      </w:pPr>
    </w:p>
    <w:p w:rsidR="008875FC" w:rsidRPr="00450C11" w:rsidRDefault="008875FC" w:rsidP="002B69B8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 xml:space="preserve">От яхты якорь — буква </w:t>
      </w:r>
      <w:r w:rsidRPr="00450C11">
        <w:rPr>
          <w:b/>
          <w:snapToGrid w:val="0"/>
          <w:sz w:val="24"/>
          <w:szCs w:val="24"/>
        </w:rPr>
        <w:t>Я</w:t>
      </w:r>
      <w:r w:rsidRPr="00450C11">
        <w:rPr>
          <w:snapToGrid w:val="0"/>
          <w:sz w:val="24"/>
          <w:szCs w:val="24"/>
        </w:rPr>
        <w:t>.</w:t>
      </w:r>
    </w:p>
    <w:p w:rsidR="008875FC" w:rsidRPr="00450C11" w:rsidRDefault="008875FC" w:rsidP="002B69B8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snapToGrid w:val="0"/>
          <w:sz w:val="24"/>
          <w:szCs w:val="24"/>
        </w:rPr>
        <w:t xml:space="preserve">Поднимем якорь — и в моря. </w:t>
      </w:r>
    </w:p>
    <w:p w:rsidR="008875FC" w:rsidRPr="00450C11" w:rsidRDefault="008875FC" w:rsidP="002B69B8">
      <w:pPr>
        <w:pStyle w:val="BodyText"/>
        <w:spacing w:line="240" w:lineRule="auto"/>
        <w:ind w:firstLine="0"/>
        <w:rPr>
          <w:snapToGrid w:val="0"/>
          <w:sz w:val="24"/>
          <w:szCs w:val="24"/>
        </w:rPr>
      </w:pPr>
      <w:r w:rsidRPr="00450C11">
        <w:rPr>
          <w:i/>
          <w:snapToGrid w:val="0"/>
          <w:sz w:val="24"/>
          <w:szCs w:val="24"/>
        </w:rPr>
        <w:t>В. Ковшиков</w:t>
      </w:r>
    </w:p>
    <w:p w:rsidR="008875FC" w:rsidRPr="002B69B8" w:rsidRDefault="008875FC" w:rsidP="002B69B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875FC" w:rsidRPr="002B69B8" w:rsidRDefault="008875FC" w:rsidP="00F15DE8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  <w:sectPr w:rsidR="008875FC" w:rsidSect="002B69B8">
          <w:type w:val="continuous"/>
          <w:pgSz w:w="11906" w:h="16838"/>
          <w:pgMar w:top="567" w:right="567" w:bottom="709" w:left="709" w:header="709" w:footer="709" w:gutter="0"/>
          <w:cols w:num="2" w:space="708"/>
          <w:docGrid w:linePitch="360"/>
        </w:sectPr>
      </w:pPr>
    </w:p>
    <w:p w:rsidR="008875FC" w:rsidRDefault="008875FC" w:rsidP="00124A0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C7817"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 id="Рисунок 8" o:spid="_x0000_i1036" type="#_x0000_t75" style="width:279pt;height:209.25pt;visibility:visible">
            <v:imagedata r:id="rId18" o:title=""/>
          </v:shape>
        </w:pic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875FC" w:rsidRPr="0062166D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62166D">
        <w:rPr>
          <w:rFonts w:ascii="Times New Roman" w:hAnsi="Times New Roman"/>
          <w:b/>
          <w:sz w:val="28"/>
          <w:szCs w:val="28"/>
        </w:rPr>
        <w:t>«Найди пару»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Цель: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862AA">
        <w:rPr>
          <w:rFonts w:ascii="Times New Roman" w:hAnsi="Times New Roman"/>
          <w:sz w:val="24"/>
          <w:szCs w:val="24"/>
        </w:rPr>
        <w:t>- закрепить названия букв русского и пальчикового алфавитов;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зрительное внимание и память.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862AA">
        <w:rPr>
          <w:rFonts w:ascii="Times New Roman" w:hAnsi="Times New Roman"/>
          <w:b/>
          <w:sz w:val="24"/>
          <w:szCs w:val="24"/>
        </w:rPr>
        <w:t>Игровой материал</w:t>
      </w:r>
      <w:r>
        <w:rPr>
          <w:rFonts w:ascii="Times New Roman" w:hAnsi="Times New Roman"/>
          <w:sz w:val="24"/>
          <w:szCs w:val="24"/>
        </w:rPr>
        <w:t>: карточки с изображением букв пальчикового и русского алфавитов.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Логопед раздаёт карточки с изображением пальчиковых бук поровну. Затем показывает букву русского алфавита. Дети должны найти соответствующую пальчиковую букву и соединить карточки с изображением букв.</w:t>
      </w:r>
    </w:p>
    <w:p w:rsidR="008875FC" w:rsidRPr="005862AA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C7817">
        <w:rPr>
          <w:rFonts w:ascii="Times New Roman" w:hAnsi="Times New Roman"/>
          <w:b/>
          <w:noProof/>
          <w:sz w:val="24"/>
          <w:szCs w:val="24"/>
          <w:lang w:eastAsia="ru-RU"/>
        </w:rPr>
        <w:pict>
          <v:shape id="Рисунок 25" o:spid="_x0000_i1037" type="#_x0000_t75" alt="http://player.myshared.ru/5/360059/data/images/img18.jpg" style="width:199.5pt;height:159pt;visibility:visible">
            <v:imagedata r:id="rId19" o:title=""/>
          </v:shape>
        </w:pic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875FC" w:rsidRPr="00475F89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75F89">
        <w:rPr>
          <w:rFonts w:ascii="Times New Roman" w:hAnsi="Times New Roman"/>
          <w:b/>
          <w:sz w:val="28"/>
          <w:szCs w:val="28"/>
        </w:rPr>
        <w:t>«Какой буквы не стало?»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Цель: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зрительное внимание и память;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закреплять названия букв </w:t>
      </w:r>
      <w:r w:rsidRPr="005862AA">
        <w:rPr>
          <w:rFonts w:ascii="Times New Roman" w:hAnsi="Times New Roman"/>
          <w:sz w:val="24"/>
          <w:szCs w:val="24"/>
        </w:rPr>
        <w:t>русского и пальчикового алфавитов</w:t>
      </w:r>
      <w:r>
        <w:rPr>
          <w:rFonts w:ascii="Times New Roman" w:hAnsi="Times New Roman"/>
          <w:sz w:val="24"/>
          <w:szCs w:val="24"/>
        </w:rPr>
        <w:t>;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проводить профилактику оптической дисграфии и дислексии.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862AA">
        <w:rPr>
          <w:rFonts w:ascii="Times New Roman" w:hAnsi="Times New Roman"/>
          <w:b/>
          <w:sz w:val="24"/>
          <w:szCs w:val="24"/>
        </w:rPr>
        <w:t>Игровой материал</w:t>
      </w:r>
      <w:r>
        <w:rPr>
          <w:rFonts w:ascii="Times New Roman" w:hAnsi="Times New Roman"/>
          <w:sz w:val="24"/>
          <w:szCs w:val="24"/>
        </w:rPr>
        <w:t>: карточки с изображением букв пальчикового и русского алфавитов.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Выставляются 4-5 букв русского алфавита. Дети закрывают глаза. Логопед убирает одну букву. Нужно отгадать, какой буквы не стало. Показать её с помощью пальцев рук.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475F89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75F89">
        <w:rPr>
          <w:rFonts w:ascii="Times New Roman" w:hAnsi="Times New Roman"/>
          <w:b/>
          <w:sz w:val="28"/>
          <w:szCs w:val="28"/>
        </w:rPr>
        <w:t>«Кто больше?»</w:t>
      </w:r>
    </w:p>
    <w:p w:rsidR="008875FC" w:rsidRPr="0062166D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2166D">
        <w:rPr>
          <w:rFonts w:ascii="Times New Roman" w:hAnsi="Times New Roman"/>
          <w:b/>
          <w:sz w:val="24"/>
          <w:szCs w:val="24"/>
        </w:rPr>
        <w:t>Цель: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развивать мелкую моторику, конструктивный праксис, воображение; 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зрительный анализ и синтез;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проводить профилактику оптической дисграфии и дислексии.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862AA">
        <w:rPr>
          <w:rFonts w:ascii="Times New Roman" w:hAnsi="Times New Roman"/>
          <w:b/>
          <w:sz w:val="24"/>
          <w:szCs w:val="24"/>
        </w:rPr>
        <w:t>Игровой материал</w:t>
      </w:r>
      <w:r>
        <w:rPr>
          <w:rFonts w:ascii="Times New Roman" w:hAnsi="Times New Roman"/>
          <w:sz w:val="24"/>
          <w:szCs w:val="24"/>
        </w:rPr>
        <w:t>: карточки с изображением букв русского алфавита.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Логопед показывает карточку с изображением буквы русского алфавита. Дети строят эту букву из пальцев рук разными способами. Выиграет тот, кто больше предложит вариантов буквы.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75F89">
        <w:rPr>
          <w:rFonts w:ascii="Times New Roman" w:hAnsi="Times New Roman"/>
          <w:b/>
          <w:sz w:val="28"/>
          <w:szCs w:val="28"/>
        </w:rPr>
        <w:t>«Конструктор»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Цель: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мелкую моторику и конструктивный праксис;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закреплять названия букв;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проводить профилактику оптической дисграфии и и дислексии.</w:t>
      </w:r>
    </w:p>
    <w:p w:rsidR="008875FC" w:rsidRDefault="008875FC" w:rsidP="006971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8215F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8215F4">
      <w:pPr>
        <w:rPr>
          <w:rFonts w:ascii="Times New Roman" w:hAnsi="Times New Roman"/>
          <w:sz w:val="24"/>
          <w:szCs w:val="24"/>
        </w:rPr>
      </w:pPr>
      <w:r w:rsidRPr="008215F4">
        <w:rPr>
          <w:rFonts w:ascii="Times New Roman" w:hAnsi="Times New Roman"/>
          <w:sz w:val="24"/>
          <w:szCs w:val="24"/>
        </w:rPr>
        <w:t>Логопед читает стихотворение:</w:t>
      </w:r>
    </w:p>
    <w:p w:rsidR="008875FC" w:rsidRDefault="008875FC" w:rsidP="008215F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Один, два, три, четыре, пять –</w:t>
      </w:r>
    </w:p>
    <w:p w:rsidR="008875FC" w:rsidRDefault="008875FC" w:rsidP="008215F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Будем буквы составлять.</w:t>
      </w:r>
    </w:p>
    <w:p w:rsidR="008875FC" w:rsidRDefault="008875FC" w:rsidP="008215F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Левая рука, выручай –</w:t>
      </w:r>
    </w:p>
    <w:p w:rsidR="008875FC" w:rsidRDefault="008875FC" w:rsidP="008215F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Строить буквы помогай.</w:t>
      </w:r>
    </w:p>
    <w:p w:rsidR="008875FC" w:rsidRDefault="008875FC" w:rsidP="008215F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8215F4">
      <w:pPr>
        <w:tabs>
          <w:tab w:val="left" w:pos="426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Детям предлагается с помощью пальцев левой руки построить как можно больше букв (О,У,Э,С).</w:t>
      </w: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Продолжить игру можно, изменив строчки:</w:t>
      </w: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8215F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Один, два, три, четыре, пять –</w:t>
      </w:r>
    </w:p>
    <w:p w:rsidR="008875FC" w:rsidRDefault="008875FC" w:rsidP="008215F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Будем буквы составлять.</w:t>
      </w:r>
    </w:p>
    <w:p w:rsidR="008875FC" w:rsidRDefault="008875FC" w:rsidP="008215F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Правая рука, выручай –</w:t>
      </w:r>
    </w:p>
    <w:p w:rsidR="008875FC" w:rsidRDefault="008875FC" w:rsidP="008215F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Строить буквы помогай.</w:t>
      </w:r>
    </w:p>
    <w:p w:rsidR="008875FC" w:rsidRDefault="008875FC" w:rsidP="008215F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Детям предлагается с помощью пальцев правой руки построить как можно больше букв (Б, В, Г, О, Ь).</w:t>
      </w: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завершение игры логопед читает:</w:t>
      </w: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924E07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Один, два, три, четыре, пять –</w:t>
      </w:r>
    </w:p>
    <w:p w:rsidR="008875FC" w:rsidRDefault="008875FC" w:rsidP="00924E07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Будем буквы составлять.</w:t>
      </w: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Пальцы ручек, выручайте -</w:t>
      </w:r>
      <w:r>
        <w:rPr>
          <w:rFonts w:ascii="Times New Roman" w:hAnsi="Times New Roman"/>
          <w:sz w:val="24"/>
          <w:szCs w:val="24"/>
        </w:rPr>
        <w:br/>
        <w:t>Строить буквы помогайте.</w:t>
      </w: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Детям предлагается с помощью пальцев рук построить как можно больше букв (А, Б, В, Г, Д и др.).</w:t>
      </w: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Выигрывает тот, кто построит больше букв.</w:t>
      </w: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Pr="00956604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956604">
        <w:rPr>
          <w:rFonts w:ascii="Times New Roman" w:hAnsi="Times New Roman"/>
          <w:b/>
          <w:sz w:val="28"/>
          <w:szCs w:val="28"/>
        </w:rPr>
        <w:t>«Волшебное кольцо»</w:t>
      </w: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95660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Цель:</w:t>
      </w:r>
    </w:p>
    <w:p w:rsidR="008875FC" w:rsidRDefault="008875FC" w:rsidP="0095660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мелкую моторику и конструктивный праксис, воображение;</w:t>
      </w:r>
    </w:p>
    <w:p w:rsidR="008875FC" w:rsidRDefault="008875FC" w:rsidP="0095660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зрительное восприятие, память, внимание;</w:t>
      </w:r>
    </w:p>
    <w:p w:rsidR="008875FC" w:rsidRDefault="008875FC" w:rsidP="0095660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проводить профилактику оптической дисграфии и дислексии.</w:t>
      </w:r>
    </w:p>
    <w:p w:rsidR="008875FC" w:rsidRDefault="008875FC" w:rsidP="0095660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956604" w:rsidRDefault="008875FC" w:rsidP="0095660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Логопед читает стихотворение:</w:t>
      </w:r>
    </w:p>
    <w:p w:rsidR="008875FC" w:rsidRDefault="008875FC" w:rsidP="00B83D6B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Указательный с большим</w:t>
      </w: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Мы в кольцо соединим.</w:t>
      </w: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Остальные пальцы спрячем.</w:t>
      </w:r>
    </w:p>
    <w:p w:rsidR="008875FC" w:rsidRDefault="008875FC" w:rsidP="00B83D6B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Буква «О», как круглый мячик.</w:t>
      </w:r>
    </w:p>
    <w:p w:rsidR="008875FC" w:rsidRDefault="008875FC" w:rsidP="00B83D6B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B83D6B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Большой и указательный пальцы левой руки образуют «кольцо». Остальные сомкнуты, полусогнуты и находятся за указательным пальцем.</w:t>
      </w:r>
    </w:p>
    <w:p w:rsidR="008875FC" w:rsidRDefault="008875FC" w:rsidP="00B83D6B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Детям предлагается, используя букву «О», построить новые пальчиковые буквы (Б, В, Р, Ю, Я, Ъ, Ь, Ы).</w:t>
      </w:r>
    </w:p>
    <w:p w:rsidR="008875FC" w:rsidRDefault="008875FC" w:rsidP="00B83D6B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Pr="00825D42" w:rsidRDefault="008875FC" w:rsidP="00B83D6B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25D42">
        <w:rPr>
          <w:rFonts w:ascii="Times New Roman" w:hAnsi="Times New Roman"/>
          <w:b/>
          <w:sz w:val="28"/>
          <w:szCs w:val="28"/>
        </w:rPr>
        <w:t>«Прятки»</w:t>
      </w:r>
    </w:p>
    <w:p w:rsidR="008875FC" w:rsidRDefault="008875FC" w:rsidP="00B83D6B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B83D6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Цель:</w:t>
      </w:r>
    </w:p>
    <w:p w:rsidR="008875FC" w:rsidRDefault="008875FC" w:rsidP="00B83D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зрительное внимание, анализ, синтез;</w:t>
      </w:r>
    </w:p>
    <w:p w:rsidR="008875FC" w:rsidRDefault="008875FC" w:rsidP="00B83D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мелкую моторику.</w:t>
      </w:r>
    </w:p>
    <w:p w:rsidR="008875FC" w:rsidRDefault="008875FC" w:rsidP="00B83D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3D6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 xml:space="preserve"> карточки с зашумленными буквами.</w:t>
      </w:r>
    </w:p>
    <w:p w:rsidR="008875FC" w:rsidRDefault="008875FC" w:rsidP="00B83D6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B83D6B">
      <w:pPr>
        <w:rPr>
          <w:rFonts w:ascii="Times New Roman" w:hAnsi="Times New Roman"/>
          <w:sz w:val="24"/>
          <w:szCs w:val="24"/>
        </w:rPr>
      </w:pPr>
      <w:r w:rsidRPr="008215F4">
        <w:rPr>
          <w:rFonts w:ascii="Times New Roman" w:hAnsi="Times New Roman"/>
          <w:sz w:val="24"/>
          <w:szCs w:val="24"/>
        </w:rPr>
        <w:t>Логопед</w:t>
      </w:r>
      <w:r>
        <w:rPr>
          <w:rFonts w:ascii="Times New Roman" w:hAnsi="Times New Roman"/>
          <w:sz w:val="24"/>
          <w:szCs w:val="24"/>
        </w:rPr>
        <w:t xml:space="preserve"> показывает карточки и предлагает узнать, какая буква спряталась. Необходимо показать эту букву с помощью пальцев рук. </w:t>
      </w:r>
    </w:p>
    <w:p w:rsidR="008875FC" w:rsidRDefault="008875FC" w:rsidP="008215F4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825D42">
      <w:pPr>
        <w:tabs>
          <w:tab w:val="left" w:pos="28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28" o:spid="_x0000_i1038" type="#_x0000_t75" alt="http://player.myshared.ru/5/360059/data/images/img20.jpg" style="width:168pt;height:141pt;visibility:visible">
            <v:imagedata r:id="rId20" o:title=""/>
          </v:shape>
        </w:pict>
      </w:r>
    </w:p>
    <w:p w:rsidR="008875FC" w:rsidRDefault="008875FC" w:rsidP="00825D42">
      <w:pPr>
        <w:tabs>
          <w:tab w:val="left" w:pos="28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875FC" w:rsidRDefault="008875FC" w:rsidP="00825D42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25D42">
        <w:rPr>
          <w:rFonts w:ascii="Times New Roman" w:hAnsi="Times New Roman"/>
          <w:b/>
          <w:sz w:val="28"/>
          <w:szCs w:val="28"/>
        </w:rPr>
        <w:t xml:space="preserve"> «Распутай букву»</w:t>
      </w:r>
    </w:p>
    <w:p w:rsidR="008875FC" w:rsidRDefault="008875FC" w:rsidP="00825D4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Default="008875FC" w:rsidP="00825D4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зрительное внимание, анализ, синтез;</w:t>
      </w:r>
    </w:p>
    <w:p w:rsidR="008875FC" w:rsidRDefault="008875FC" w:rsidP="00825D4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мелкую моторику;</w:t>
      </w:r>
    </w:p>
    <w:p w:rsidR="008875FC" w:rsidRDefault="008875FC" w:rsidP="00825D4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проводить профилактику оптической дисграфии и дислексии.</w:t>
      </w:r>
    </w:p>
    <w:p w:rsidR="008875FC" w:rsidRDefault="008875FC" w:rsidP="00825D4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3D6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 xml:space="preserve"> карточки с наложенными друг на друга  буквами.</w:t>
      </w:r>
    </w:p>
    <w:p w:rsidR="008875FC" w:rsidRDefault="008875FC" w:rsidP="00825D42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825D42">
      <w:pPr>
        <w:rPr>
          <w:rFonts w:ascii="Times New Roman" w:hAnsi="Times New Roman"/>
          <w:sz w:val="24"/>
          <w:szCs w:val="24"/>
        </w:rPr>
      </w:pPr>
      <w:r w:rsidRPr="008215F4">
        <w:rPr>
          <w:rFonts w:ascii="Times New Roman" w:hAnsi="Times New Roman"/>
          <w:sz w:val="24"/>
          <w:szCs w:val="24"/>
        </w:rPr>
        <w:t>Логопед</w:t>
      </w:r>
      <w:r>
        <w:rPr>
          <w:rFonts w:ascii="Times New Roman" w:hAnsi="Times New Roman"/>
          <w:sz w:val="24"/>
          <w:szCs w:val="24"/>
        </w:rPr>
        <w:t xml:space="preserve"> показывает карточку, просит назвать и показать с помощью пальцев рук буквы, которые «запутались».</w:t>
      </w:r>
    </w:p>
    <w:p w:rsidR="008875FC" w:rsidRPr="009B318D" w:rsidRDefault="008875FC" w:rsidP="009B318D">
      <w:pPr>
        <w:jc w:val="center"/>
        <w:rPr>
          <w:rFonts w:ascii="Times New Roman" w:hAnsi="Times New Roman"/>
          <w:sz w:val="24"/>
          <w:szCs w:val="24"/>
        </w:rPr>
      </w:pP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31" o:spid="_x0000_i1039" type="#_x0000_t75" alt="http://player.myshared.ru/5/360059/data/images/img22.jpg" style="width:210pt;height:123.75pt;visibility:visible">
            <v:imagedata r:id="rId21" o:title=""/>
          </v:shape>
        </w:pict>
      </w:r>
    </w:p>
    <w:p w:rsidR="008875FC" w:rsidRDefault="008875FC" w:rsidP="00825D42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«Вставь букву, получи слово»</w:t>
      </w:r>
    </w:p>
    <w:p w:rsidR="008875FC" w:rsidRDefault="008875FC" w:rsidP="00825D42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875FC" w:rsidRDefault="008875FC" w:rsidP="00AD053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Default="008875FC" w:rsidP="00AD05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зрительный,  фонематический анализ, синтез;</w:t>
      </w:r>
    </w:p>
    <w:p w:rsidR="008875FC" w:rsidRDefault="008875FC" w:rsidP="00AD05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чтения;</w:t>
      </w:r>
    </w:p>
    <w:p w:rsidR="008875FC" w:rsidRDefault="008875FC" w:rsidP="00AD05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мелкую моторику.</w:t>
      </w:r>
    </w:p>
    <w:p w:rsidR="008875FC" w:rsidRDefault="008875FC" w:rsidP="00AD05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3D6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 xml:space="preserve"> карточки со словами, в которых пропущены буквы: Б..К, С..М, М..Л, Л..К, Д..М, СТ..Л, Л..ПА, Т..ЧКА, МУ..А,  ..ОМ,  ..ОЧКА, СО.., ПА.. .</w:t>
      </w:r>
    </w:p>
    <w:p w:rsidR="008875FC" w:rsidRDefault="008875FC" w:rsidP="00AD053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AD053F">
      <w:pPr>
        <w:rPr>
          <w:rFonts w:ascii="Times New Roman" w:hAnsi="Times New Roman"/>
          <w:sz w:val="24"/>
          <w:szCs w:val="24"/>
        </w:rPr>
      </w:pPr>
      <w:r w:rsidRPr="008215F4">
        <w:rPr>
          <w:rFonts w:ascii="Times New Roman" w:hAnsi="Times New Roman"/>
          <w:sz w:val="24"/>
          <w:szCs w:val="24"/>
        </w:rPr>
        <w:t>Логопед</w:t>
      </w:r>
      <w:r>
        <w:rPr>
          <w:rFonts w:ascii="Times New Roman" w:hAnsi="Times New Roman"/>
          <w:sz w:val="24"/>
          <w:szCs w:val="24"/>
        </w:rPr>
        <w:t xml:space="preserve"> показывает карточку, просит назвать и показать с помощью пальцев рук буквы, которые можно вставить в слово, чтобы получились новые слова.</w:t>
      </w:r>
    </w:p>
    <w:p w:rsidR="008875FC" w:rsidRDefault="008875FC" w:rsidP="00825D42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875FC" w:rsidRDefault="008875FC" w:rsidP="00825D42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C7817"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 id="_x0000_i1040" type="#_x0000_t75" style="width:235.5pt;height:153pt;visibility:visible">
            <v:imagedata r:id="rId22" o:title=""/>
          </v:shape>
        </w:pict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t xml:space="preserve">      </w:t>
      </w:r>
      <w:r w:rsidRPr="008C7817"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 id="Рисунок 6" o:spid="_x0000_i1041" type="#_x0000_t75" style="width:234pt;height:152.25pt;visibility:visible">
            <v:imagedata r:id="rId23" o:title=""/>
          </v:shape>
        </w:pict>
      </w:r>
    </w:p>
    <w:p w:rsidR="008875FC" w:rsidRDefault="008875FC" w:rsidP="00825D42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875FC" w:rsidRDefault="008875FC" w:rsidP="006B43B4">
      <w:pPr>
        <w:spacing w:line="240" w:lineRule="auto"/>
        <w:jc w:val="center"/>
        <w:rPr>
          <w:rFonts w:ascii="Times New Roman" w:hAnsi="Times New Roman"/>
          <w:b/>
          <w:sz w:val="56"/>
          <w:szCs w:val="56"/>
        </w:rPr>
      </w:pPr>
      <w:r w:rsidRPr="005862AA">
        <w:rPr>
          <w:rFonts w:ascii="Times New Roman" w:hAnsi="Times New Roman"/>
          <w:b/>
          <w:sz w:val="56"/>
          <w:szCs w:val="56"/>
        </w:rPr>
        <w:t xml:space="preserve">Игры </w:t>
      </w:r>
      <w:r>
        <w:rPr>
          <w:rFonts w:ascii="Times New Roman" w:hAnsi="Times New Roman"/>
          <w:b/>
          <w:sz w:val="56"/>
          <w:szCs w:val="56"/>
        </w:rPr>
        <w:t xml:space="preserve">и упражнения </w:t>
      </w:r>
      <w:r w:rsidRPr="005862AA">
        <w:rPr>
          <w:rFonts w:ascii="Times New Roman" w:hAnsi="Times New Roman"/>
          <w:b/>
          <w:sz w:val="56"/>
          <w:szCs w:val="56"/>
        </w:rPr>
        <w:t xml:space="preserve">на этапе обучения чтению и письму на уровне </w:t>
      </w:r>
      <w:r>
        <w:rPr>
          <w:rFonts w:ascii="Times New Roman" w:hAnsi="Times New Roman"/>
          <w:b/>
          <w:sz w:val="56"/>
          <w:szCs w:val="56"/>
        </w:rPr>
        <w:t>слога</w:t>
      </w:r>
    </w:p>
    <w:p w:rsidR="008875FC" w:rsidRDefault="008875FC" w:rsidP="00825D42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«Напиши слог»</w:t>
      </w:r>
    </w:p>
    <w:p w:rsidR="008875FC" w:rsidRDefault="008875FC" w:rsidP="0095412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Default="008875FC" w:rsidP="009541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 фонематический, звукобуквенный  анализ, синтез;</w:t>
      </w:r>
    </w:p>
    <w:p w:rsidR="008875FC" w:rsidRDefault="008875FC" w:rsidP="009541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чтения;</w:t>
      </w:r>
    </w:p>
    <w:p w:rsidR="008875FC" w:rsidRDefault="008875FC" w:rsidP="009541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мелкую моторику;</w:t>
      </w:r>
    </w:p>
    <w:p w:rsidR="008875FC" w:rsidRDefault="008875FC" w:rsidP="009541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проводить профилактику оптической дисграфии и дислексии. </w:t>
      </w:r>
    </w:p>
    <w:p w:rsidR="008875FC" w:rsidRDefault="008875FC" w:rsidP="009541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3D6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 xml:space="preserve"> слоги:(ЛЯ, БЫ, ГУ, ЗЕ, КО, ЮН, РУ, ОС, УТ, ИШ, БРО, ПЛА, ГРО, ТРА).</w:t>
      </w:r>
    </w:p>
    <w:p w:rsidR="008875FC" w:rsidRDefault="008875FC" w:rsidP="00954128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8215F4">
        <w:rPr>
          <w:rFonts w:ascii="Times New Roman" w:hAnsi="Times New Roman"/>
          <w:sz w:val="24"/>
          <w:szCs w:val="24"/>
        </w:rPr>
        <w:t>Логопед</w:t>
      </w:r>
      <w:r>
        <w:rPr>
          <w:rFonts w:ascii="Times New Roman" w:hAnsi="Times New Roman"/>
          <w:sz w:val="24"/>
          <w:szCs w:val="24"/>
        </w:rPr>
        <w:t xml:space="preserve">  читает слоги, просит показать их с помощью пальцев рук.</w:t>
      </w:r>
    </w:p>
    <w:p w:rsidR="008875FC" w:rsidRDefault="008875FC" w:rsidP="00954128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75FC" w:rsidRDefault="008875FC" w:rsidP="00954128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«Допиши слог»</w:t>
      </w:r>
    </w:p>
    <w:p w:rsidR="008875FC" w:rsidRDefault="008875FC" w:rsidP="0095412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Default="008875FC" w:rsidP="009541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 фонематический, звукобуквенный  анализ, синтез;</w:t>
      </w:r>
    </w:p>
    <w:p w:rsidR="008875FC" w:rsidRDefault="008875FC" w:rsidP="009541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чтения;</w:t>
      </w:r>
    </w:p>
    <w:p w:rsidR="008875FC" w:rsidRDefault="008875FC" w:rsidP="009541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мелкую моторику;</w:t>
      </w:r>
    </w:p>
    <w:p w:rsidR="008875FC" w:rsidRDefault="008875FC" w:rsidP="009541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проводить профилактику оптической дисграфии и дислексии. </w:t>
      </w:r>
    </w:p>
    <w:p w:rsidR="008875FC" w:rsidRDefault="008875FC" w:rsidP="009541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3D6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 xml:space="preserve"> карточки с буквами.</w:t>
      </w:r>
    </w:p>
    <w:p w:rsidR="008875FC" w:rsidRPr="00C05681" w:rsidRDefault="008875FC" w:rsidP="0095412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Логопед показывает карточку с буквой, просит составить слог, добавив букву. Слог показать с помощью пальцев рук.</w:t>
      </w:r>
    </w:p>
    <w:p w:rsidR="008875FC" w:rsidRDefault="008875FC" w:rsidP="00954128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875FC" w:rsidRDefault="008875FC" w:rsidP="00954128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875FC" w:rsidRDefault="008875FC" w:rsidP="00954128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875FC" w:rsidRDefault="008875FC" w:rsidP="00954128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875FC" w:rsidRDefault="008875FC" w:rsidP="00F45127">
      <w:pPr>
        <w:spacing w:line="240" w:lineRule="auto"/>
        <w:jc w:val="center"/>
        <w:rPr>
          <w:rFonts w:ascii="Times New Roman" w:hAnsi="Times New Roman"/>
          <w:b/>
          <w:sz w:val="56"/>
          <w:szCs w:val="56"/>
        </w:rPr>
      </w:pPr>
      <w:r w:rsidRPr="005862AA">
        <w:rPr>
          <w:rFonts w:ascii="Times New Roman" w:hAnsi="Times New Roman"/>
          <w:b/>
          <w:sz w:val="56"/>
          <w:szCs w:val="56"/>
        </w:rPr>
        <w:t xml:space="preserve">Игры </w:t>
      </w:r>
      <w:r>
        <w:rPr>
          <w:rFonts w:ascii="Times New Roman" w:hAnsi="Times New Roman"/>
          <w:b/>
          <w:sz w:val="56"/>
          <w:szCs w:val="56"/>
        </w:rPr>
        <w:t xml:space="preserve">и упражнения </w:t>
      </w:r>
      <w:r w:rsidRPr="005862AA">
        <w:rPr>
          <w:rFonts w:ascii="Times New Roman" w:hAnsi="Times New Roman"/>
          <w:b/>
          <w:sz w:val="56"/>
          <w:szCs w:val="56"/>
        </w:rPr>
        <w:t xml:space="preserve">на этапе обучения чтению и письму на уровне </w:t>
      </w:r>
      <w:r>
        <w:rPr>
          <w:rFonts w:ascii="Times New Roman" w:hAnsi="Times New Roman"/>
          <w:b/>
          <w:sz w:val="56"/>
          <w:szCs w:val="56"/>
        </w:rPr>
        <w:t>слова</w:t>
      </w:r>
    </w:p>
    <w:p w:rsidR="008875FC" w:rsidRDefault="008875FC" w:rsidP="00F45127">
      <w:pPr>
        <w:spacing w:line="240" w:lineRule="auto"/>
        <w:jc w:val="both"/>
        <w:rPr>
          <w:rFonts w:ascii="Times New Roman" w:hAnsi="Times New Roman"/>
          <w:b/>
          <w:sz w:val="56"/>
          <w:szCs w:val="56"/>
        </w:rPr>
      </w:pPr>
    </w:p>
    <w:p w:rsidR="008875FC" w:rsidRDefault="008875FC" w:rsidP="00F45127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«Покажи букву»</w:t>
      </w:r>
    </w:p>
    <w:p w:rsidR="008875FC" w:rsidRDefault="008875FC" w:rsidP="00F451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Pr="00F45127" w:rsidRDefault="008875FC" w:rsidP="00F4512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мелкую моторику и конструктивный праксис, воображение;</w:t>
      </w:r>
    </w:p>
    <w:p w:rsidR="008875FC" w:rsidRDefault="008875FC" w:rsidP="00F4512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 фонематический, звукобуквенный  анализ, синтез;</w:t>
      </w:r>
    </w:p>
    <w:p w:rsidR="008875FC" w:rsidRDefault="008875FC" w:rsidP="00F4512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чтения;</w:t>
      </w:r>
    </w:p>
    <w:p w:rsidR="008875FC" w:rsidRDefault="008875FC" w:rsidP="00F4512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проводить профилактику оптической дисграфии и дислексии. </w:t>
      </w:r>
    </w:p>
    <w:p w:rsidR="008875FC" w:rsidRDefault="008875FC" w:rsidP="00F4512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F4512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875FC" w:rsidRDefault="008875FC" w:rsidP="00F45127">
      <w:pPr>
        <w:pStyle w:val="ListParagraph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13E5E">
        <w:rPr>
          <w:rFonts w:ascii="Times New Roman" w:hAnsi="Times New Roman"/>
          <w:sz w:val="24"/>
          <w:szCs w:val="24"/>
        </w:rPr>
        <w:t xml:space="preserve">Показать </w:t>
      </w:r>
      <w:r>
        <w:rPr>
          <w:rFonts w:ascii="Times New Roman" w:hAnsi="Times New Roman"/>
          <w:sz w:val="24"/>
          <w:szCs w:val="24"/>
        </w:rPr>
        <w:t>с помощью пальцев рук:</w:t>
      </w:r>
    </w:p>
    <w:p w:rsidR="008875FC" w:rsidRDefault="008875FC" w:rsidP="00613E5E">
      <w:pPr>
        <w:pStyle w:val="ListParagraph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- буквы, с которых начинаются слова: АИСТ, ОСЕНЬ, УЛИЦА, ИГРА, ХЛЕБ, КРОТ, БУМАГА, САХАР;</w:t>
      </w:r>
    </w:p>
    <w:p w:rsidR="008875FC" w:rsidRDefault="008875FC" w:rsidP="00613E5E">
      <w:pPr>
        <w:pStyle w:val="ListParagraph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- гласную в словах: МАК, БОК, КУСТ, ЛИСТ, БЫК, СОН, СЫР, ВОЛК, МАРТ, СЛОН, ПАР, ГУСЬ, КРУГ, БАК;</w:t>
      </w:r>
    </w:p>
    <w:p w:rsidR="008875FC" w:rsidRDefault="008875FC" w:rsidP="00613E5E">
      <w:pPr>
        <w:pStyle w:val="ListParagraph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- последнюю букву в словах: УС, СОК, КОЗА, ТИГР, ШКАФ, БУСЫ, ГРАЧ, МОСТ, ТАНЕЦ.</w:t>
      </w:r>
    </w:p>
    <w:p w:rsidR="008875FC" w:rsidRDefault="008875FC" w:rsidP="00613E5E">
      <w:pPr>
        <w:pStyle w:val="ListParagraph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613E5E">
      <w:pPr>
        <w:pStyle w:val="ListParagraph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18177E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«Какой буквой отличаются слова?»</w:t>
      </w:r>
    </w:p>
    <w:p w:rsidR="008875FC" w:rsidRDefault="008875FC" w:rsidP="0018177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Pr="00F45127" w:rsidRDefault="008875FC" w:rsidP="001817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мелкую моторику и конструктивный праксис, воображение;</w:t>
      </w:r>
    </w:p>
    <w:p w:rsidR="008875FC" w:rsidRDefault="008875FC" w:rsidP="001817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 фонематический, звукобуквенный  анализ, синтез;</w:t>
      </w:r>
    </w:p>
    <w:p w:rsidR="008875FC" w:rsidRDefault="008875FC" w:rsidP="001817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чтения;</w:t>
      </w:r>
    </w:p>
    <w:p w:rsidR="008875FC" w:rsidRDefault="008875FC" w:rsidP="001817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проводить профилактику оптической дисграфии и дислексии. </w:t>
      </w:r>
    </w:p>
    <w:p w:rsidR="008875FC" w:rsidRDefault="008875FC" w:rsidP="001817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8957DB" w:rsidRDefault="008875FC" w:rsidP="008957D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18177E" w:rsidRDefault="008875FC" w:rsidP="0018177E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Показать с помощью пальцев рук букву, которой отличаются слова: МУХА-УХА, ГРОЗА-РОЗА, КОСЫ-ОСЫ, ШУТКА-УТКА, ЭКРАН-КРАН, ТОЧКИ-ОЧКИ, ВОЛВОЛ, ПАРК-ПАР, ШАРФ-ШАР.</w:t>
      </w:r>
    </w:p>
    <w:p w:rsidR="008875FC" w:rsidRDefault="008875FC" w:rsidP="00613E5E">
      <w:pPr>
        <w:pStyle w:val="ListParagraph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613E5E">
      <w:pPr>
        <w:pStyle w:val="ListParagraph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8957DB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«Путаница»</w:t>
      </w:r>
    </w:p>
    <w:p w:rsidR="008875FC" w:rsidRDefault="008875FC" w:rsidP="008957D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Pr="00F45127" w:rsidRDefault="008875FC" w:rsidP="008957D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мелкую моторику;</w:t>
      </w:r>
    </w:p>
    <w:p w:rsidR="008875FC" w:rsidRDefault="008875FC" w:rsidP="008957D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 фонематический, звукобуквенный  анализ, синтез;</w:t>
      </w:r>
    </w:p>
    <w:p w:rsidR="008875FC" w:rsidRDefault="008875FC" w:rsidP="008957D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чтения;</w:t>
      </w:r>
    </w:p>
    <w:p w:rsidR="008875FC" w:rsidRDefault="008875FC" w:rsidP="008957D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проводить профилактику оптической дисграфии и дислексии. </w:t>
      </w:r>
    </w:p>
    <w:p w:rsidR="008875FC" w:rsidRDefault="008875FC" w:rsidP="008957D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57D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>карточки со словами, написанными пальчиковыми буквами.</w:t>
      </w:r>
    </w:p>
    <w:p w:rsidR="008875FC" w:rsidRPr="008957DB" w:rsidRDefault="008875FC" w:rsidP="008957D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8957D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8957DB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Логопед показывает карточки, на которых было написано слово, но пальчиковые буквы перепутались. Детям предлагается переставить буквы так, чтобы получилось слово. Затем построить его при помощи пальцев.</w:t>
      </w:r>
    </w:p>
    <w:p w:rsidR="008875FC" w:rsidRDefault="008875FC" w:rsidP="00613E5E">
      <w:pPr>
        <w:pStyle w:val="ListParagraph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C86C48">
      <w:pPr>
        <w:pStyle w:val="ListParagraph"/>
        <w:tabs>
          <w:tab w:val="left" w:pos="567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34" o:spid="_x0000_i1042" type="#_x0000_t75" alt="http://player.myshared.ru/5/360059/data/images/img23.jpg" style="width:150.75pt;height:228pt;visibility:visible">
            <v:imagedata r:id="rId24" o:title=""/>
          </v:shape>
        </w:pict>
      </w:r>
      <w:r>
        <w:rPr>
          <w:rFonts w:ascii="Times New Roman" w:hAnsi="Times New Roman"/>
          <w:noProof/>
          <w:sz w:val="24"/>
          <w:szCs w:val="24"/>
          <w:lang w:eastAsia="ru-RU"/>
        </w:rPr>
        <w:t xml:space="preserve">     </w:t>
      </w: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_x0000_i1043" type="#_x0000_t75" style="width:255.75pt;height:192pt;visibility:visible">
            <v:imagedata r:id="rId25" o:title=""/>
          </v:shape>
        </w:pict>
      </w:r>
    </w:p>
    <w:p w:rsidR="008875FC" w:rsidRDefault="008875FC" w:rsidP="00613E5E">
      <w:pPr>
        <w:pStyle w:val="ListParagraph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613E5E">
      <w:pPr>
        <w:pStyle w:val="ListParagraph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D91CE2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«Буквы рассыпались»</w:t>
      </w:r>
    </w:p>
    <w:p w:rsidR="008875FC" w:rsidRDefault="008875FC" w:rsidP="00D91CE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Pr="00F45127" w:rsidRDefault="008875FC" w:rsidP="00D91C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мелкую моторику;</w:t>
      </w:r>
    </w:p>
    <w:p w:rsidR="008875FC" w:rsidRDefault="008875FC" w:rsidP="00D91C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зрительный, фонематический, звукобуквенный  анализ, синтез;</w:t>
      </w:r>
    </w:p>
    <w:p w:rsidR="008875FC" w:rsidRDefault="008875FC" w:rsidP="00D91C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чтения;</w:t>
      </w:r>
    </w:p>
    <w:p w:rsidR="008875FC" w:rsidRDefault="008875FC" w:rsidP="00D91C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проводить профилактику оптической дисграфии и дислексии. </w:t>
      </w:r>
    </w:p>
    <w:p w:rsidR="008875FC" w:rsidRPr="008957DB" w:rsidRDefault="008875FC" w:rsidP="00D91C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57D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>карточки с изображением букв «рассыпавшегося» слова, папример: А,Р,К; Ы, М, Д; К,У, С  и др.</w:t>
      </w:r>
    </w:p>
    <w:p w:rsidR="008875FC" w:rsidRDefault="008875FC" w:rsidP="00D91CE2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D91CE2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Логопед показывает карточку, просит составить из букв  слово и показать его с помощью пальцев.</w:t>
      </w:r>
    </w:p>
    <w:p w:rsidR="008875FC" w:rsidRDefault="008875FC" w:rsidP="00613E5E">
      <w:pPr>
        <w:pStyle w:val="ListParagraph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613E5E">
      <w:pPr>
        <w:pStyle w:val="ListParagraph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7B1041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«Пальчиковые ребусы»</w:t>
      </w:r>
    </w:p>
    <w:p w:rsidR="008875FC" w:rsidRPr="007B1041" w:rsidRDefault="008875FC" w:rsidP="007B1041">
      <w:pPr>
        <w:tabs>
          <w:tab w:val="left" w:pos="284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7B1041">
        <w:rPr>
          <w:rFonts w:ascii="Times New Roman" w:hAnsi="Times New Roman"/>
          <w:sz w:val="24"/>
          <w:szCs w:val="24"/>
        </w:rPr>
        <w:t>В пальчиковых ребусах буквы русского алфавита</w:t>
      </w:r>
      <w:r>
        <w:rPr>
          <w:rFonts w:ascii="Times New Roman" w:hAnsi="Times New Roman"/>
          <w:sz w:val="24"/>
          <w:szCs w:val="24"/>
        </w:rPr>
        <w:t xml:space="preserve"> представлены пальчиковыми буквами.</w:t>
      </w:r>
    </w:p>
    <w:p w:rsidR="008875FC" w:rsidRDefault="008875FC" w:rsidP="007B104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Pr="00F45127" w:rsidRDefault="008875FC" w:rsidP="007B104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мелкую моторику;</w:t>
      </w:r>
    </w:p>
    <w:p w:rsidR="008875FC" w:rsidRDefault="008875FC" w:rsidP="007B104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зрительный, фонематический, звукобуквенный  анализ, синтез;</w:t>
      </w:r>
    </w:p>
    <w:p w:rsidR="008875FC" w:rsidRDefault="008875FC" w:rsidP="007B104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чтения;</w:t>
      </w:r>
    </w:p>
    <w:p w:rsidR="008875FC" w:rsidRDefault="008875FC" w:rsidP="007B104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проводить профилактику оптической дисграфии, дисграфии на почве нарушения языкового анализа и синтеза. </w:t>
      </w:r>
    </w:p>
    <w:p w:rsidR="008875FC" w:rsidRDefault="008875FC" w:rsidP="007B1041">
      <w:pPr>
        <w:pStyle w:val="ListParagraph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957D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>карточки с ребусами.</w:t>
      </w:r>
    </w:p>
    <w:p w:rsidR="008875FC" w:rsidRDefault="008875FC" w:rsidP="00BB40CF">
      <w:pPr>
        <w:pStyle w:val="ListParagraph"/>
        <w:tabs>
          <w:tab w:val="left" w:pos="567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8875FC" w:rsidRDefault="008875FC" w:rsidP="00BB40CF">
      <w:pPr>
        <w:pStyle w:val="ListParagraph"/>
        <w:tabs>
          <w:tab w:val="left" w:pos="567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8875FC" w:rsidRDefault="008875FC" w:rsidP="00BB40CF">
      <w:pPr>
        <w:pStyle w:val="ListParagraph"/>
        <w:tabs>
          <w:tab w:val="left" w:pos="567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79" o:spid="_x0000_i1044" type="#_x0000_t75" alt="http://player.myshared.ru/5/360059/data/images/img27.jpg" style="width:138.75pt;height:209.25pt;visibility:visible">
            <v:imagedata r:id="rId26" o:title=""/>
          </v:shape>
        </w:pict>
      </w:r>
      <w:r>
        <w:rPr>
          <w:rFonts w:ascii="Times New Roman" w:hAnsi="Times New Roman"/>
          <w:noProof/>
          <w:sz w:val="24"/>
          <w:szCs w:val="24"/>
          <w:lang w:eastAsia="ru-RU"/>
        </w:rPr>
        <w:t xml:space="preserve">      </w:t>
      </w: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11" o:spid="_x0000_i1045" type="#_x0000_t75" style="width:255.75pt;height:192pt;visibility:visible">
            <v:imagedata r:id="rId27" o:title=""/>
          </v:shape>
        </w:pict>
      </w:r>
    </w:p>
    <w:p w:rsidR="008875FC" w:rsidRDefault="008875FC" w:rsidP="00BB40CF">
      <w:pPr>
        <w:pStyle w:val="ListParagraph"/>
        <w:tabs>
          <w:tab w:val="left" w:pos="567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8875FC" w:rsidRDefault="008875FC" w:rsidP="00BB40CF">
      <w:pPr>
        <w:pStyle w:val="ListParagraph"/>
        <w:tabs>
          <w:tab w:val="left" w:pos="567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8875FC" w:rsidRDefault="008875FC" w:rsidP="005C6C94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«Прочитай»</w:t>
      </w:r>
    </w:p>
    <w:p w:rsidR="008875FC" w:rsidRDefault="008875FC" w:rsidP="005C6C9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Default="008875FC" w:rsidP="005C6C9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зрительно-пространственное восприятие, внимание, память;</w:t>
      </w:r>
    </w:p>
    <w:p w:rsidR="008875FC" w:rsidRDefault="008875FC" w:rsidP="005C6C9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чтения.</w:t>
      </w:r>
    </w:p>
    <w:p w:rsidR="008875FC" w:rsidRPr="008957DB" w:rsidRDefault="008875FC" w:rsidP="005C6C9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57D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>карточки со словами, написанные пальчиковыми буквами.</w:t>
      </w:r>
    </w:p>
    <w:p w:rsidR="008875FC" w:rsidRDefault="008875FC" w:rsidP="005C6C9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5C6C9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Нужно узнать пальчиковые буквы, показанные логопедом, и правильно прочитать слова.</w:t>
      </w:r>
    </w:p>
    <w:p w:rsidR="008875FC" w:rsidRDefault="008875FC" w:rsidP="00BB40CF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8875FC" w:rsidRDefault="008875FC" w:rsidP="00BB40CF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8875FC" w:rsidRDefault="008875FC" w:rsidP="00BB40CF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8875FC" w:rsidRDefault="008875FC" w:rsidP="00881232">
      <w:pPr>
        <w:pStyle w:val="ListParagraph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58" o:spid="_x0000_i1046" type="#_x0000_t75" alt="http://player.myshared.ru/5/360059/data/images/img33.jpg" style="width:105pt;height:144.75pt;visibility:visible">
            <v:imagedata r:id="rId28" o:title=""/>
          </v:shape>
        </w:pict>
      </w: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_x0000_i1047" type="#_x0000_t75" alt="http://player.myshared.ru/5/360059/data/images/img33.jpg" style="width:105pt;height:144.75pt;visibility:visible">
            <v:imagedata r:id="rId28" o:title=""/>
          </v:shape>
        </w:pict>
      </w:r>
      <w:r>
        <w:rPr>
          <w:rFonts w:ascii="Times New Roman" w:hAnsi="Times New Roman"/>
          <w:noProof/>
          <w:sz w:val="24"/>
          <w:szCs w:val="24"/>
          <w:lang w:eastAsia="ru-RU"/>
        </w:rPr>
        <w:t xml:space="preserve">     </w:t>
      </w: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12" o:spid="_x0000_i1048" type="#_x0000_t75" style="width:255.75pt;height:192pt;visibility:visible">
            <v:imagedata r:id="rId29" o:title=""/>
          </v:shape>
        </w:pict>
      </w:r>
    </w:p>
    <w:p w:rsidR="008875FC" w:rsidRDefault="008875FC" w:rsidP="007B1041">
      <w:pPr>
        <w:pStyle w:val="ListParagraph"/>
        <w:tabs>
          <w:tab w:val="left" w:pos="567"/>
        </w:tabs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8875FC" w:rsidRDefault="008875FC" w:rsidP="00BB40CF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875FC" w:rsidRDefault="008875FC" w:rsidP="00BB40CF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«Живое слово»</w:t>
      </w:r>
    </w:p>
    <w:p w:rsidR="008875FC" w:rsidRDefault="008875FC" w:rsidP="00BB40C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Default="008875FC" w:rsidP="00BB40C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зрительно-пространственное восприятие, навыки анализа и синтеза, мелкую моторику, конструктивный праксис,внимание, память;</w:t>
      </w:r>
    </w:p>
    <w:p w:rsidR="008875FC" w:rsidRDefault="008875FC" w:rsidP="00BB40C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чтения.</w:t>
      </w:r>
    </w:p>
    <w:p w:rsidR="008875FC" w:rsidRPr="008957DB" w:rsidRDefault="008875FC" w:rsidP="00BB40C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57D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>слова.</w:t>
      </w:r>
    </w:p>
    <w:p w:rsidR="008875FC" w:rsidRDefault="008875FC" w:rsidP="00BB40C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BB40CF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Выбираются дети по количеству букв в слове. Предварительно договорившись, они показывают  свою пальчиковую букву. Другие «читают» представленное слово.</w:t>
      </w:r>
    </w:p>
    <w:p w:rsidR="008875FC" w:rsidRDefault="008875FC" w:rsidP="007B1041">
      <w:pPr>
        <w:pStyle w:val="ListParagraph"/>
        <w:tabs>
          <w:tab w:val="left" w:pos="567"/>
        </w:tabs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67" o:spid="_x0000_i1049" type="#_x0000_t75" alt="http://player.myshared.ru/5/360059/data/images/img34.jpg" style="width:163.5pt;height:179.25pt;visibility:visible">
            <v:imagedata r:id="rId30" o:title=""/>
          </v:shape>
        </w:pict>
      </w:r>
    </w:p>
    <w:p w:rsidR="008875FC" w:rsidRDefault="008875FC" w:rsidP="0005145E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«Подпиши картинку пальчиками»</w:t>
      </w:r>
    </w:p>
    <w:p w:rsidR="008875FC" w:rsidRDefault="008875FC" w:rsidP="0005145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Default="008875FC" w:rsidP="000514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навыки зрительно-пространственного анализа и синтеза, мелкую моторику, конструктивный праксис, внимание, память;</w:t>
      </w:r>
    </w:p>
    <w:p w:rsidR="008875FC" w:rsidRDefault="008875FC" w:rsidP="000514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чтения;</w:t>
      </w:r>
    </w:p>
    <w:p w:rsidR="008875FC" w:rsidRDefault="008875FC" w:rsidP="000514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активизировать словарный запас.</w:t>
      </w:r>
    </w:p>
    <w:p w:rsidR="008875FC" w:rsidRPr="008957DB" w:rsidRDefault="008875FC" w:rsidP="000514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57D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>карточки с изображением предметов.</w:t>
      </w:r>
    </w:p>
    <w:p w:rsidR="008875FC" w:rsidRDefault="008875FC" w:rsidP="0005145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05145E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Нужно назвать предмет, изображённый на картинке. С помощью пальцев рук составить его название и записать слово в рамке.</w:t>
      </w:r>
    </w:p>
    <w:p w:rsidR="008875FC" w:rsidRDefault="008875FC" w:rsidP="006B43B4">
      <w:pPr>
        <w:pStyle w:val="ListParagraph"/>
        <w:tabs>
          <w:tab w:val="left" w:pos="567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8875FC" w:rsidRDefault="008875FC" w:rsidP="0045044B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«Допиши словечко»</w:t>
      </w:r>
    </w:p>
    <w:p w:rsidR="008875FC" w:rsidRDefault="008875FC" w:rsidP="0045044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Default="008875FC" w:rsidP="004504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навыки зрительно-пространственного анализа и синтеза, мелкую моторику, конструктивный праксис, внимание, память;</w:t>
      </w:r>
    </w:p>
    <w:p w:rsidR="008875FC" w:rsidRDefault="008875FC" w:rsidP="004504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чтения;</w:t>
      </w:r>
    </w:p>
    <w:p w:rsidR="008875FC" w:rsidRDefault="008875FC" w:rsidP="004504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активизировать словарный запас.</w:t>
      </w:r>
    </w:p>
    <w:p w:rsidR="008875FC" w:rsidRPr="008957DB" w:rsidRDefault="008875FC" w:rsidP="004504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57D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>карточки с недописанной пальчиковой буквой в слове.</w:t>
      </w:r>
    </w:p>
    <w:p w:rsidR="008875FC" w:rsidRDefault="008875FC" w:rsidP="0045044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45044B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Нужно определить, какую букву дописать, чтобы получилось слово. Построить из пальцев рук букву и назвать слово. Составить с данным словом предложение.</w:t>
      </w:r>
    </w:p>
    <w:p w:rsidR="008875FC" w:rsidRDefault="008875FC" w:rsidP="001F6E92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8875FC" w:rsidRDefault="008875FC" w:rsidP="001F6E92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43" o:spid="_x0000_i1050" type="#_x0000_t75" alt="http://player.myshared.ru/5/360059/data/images/img36.jpg" style="width:115.5pt;height:145.5pt;visibility:visible">
            <v:imagedata r:id="rId31" o:title=""/>
          </v:shape>
        </w:pict>
      </w:r>
    </w:p>
    <w:p w:rsidR="008875FC" w:rsidRDefault="008875FC" w:rsidP="007B1041">
      <w:pPr>
        <w:pStyle w:val="ListParagraph"/>
        <w:tabs>
          <w:tab w:val="left" w:pos="567"/>
        </w:tabs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8875FC" w:rsidRDefault="008875FC" w:rsidP="001F6E92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«Какая буква пропала?»</w:t>
      </w:r>
    </w:p>
    <w:p w:rsidR="008875FC" w:rsidRDefault="008875FC" w:rsidP="001F6E9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Default="008875FC" w:rsidP="001F6E9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 навыки зрительно-пространственного анализа и синтеза, мелкую моторику, конструктивный праксис, внимание, память;</w:t>
      </w:r>
    </w:p>
    <w:p w:rsidR="008875FC" w:rsidRDefault="008875FC" w:rsidP="001F6E9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чтения;</w:t>
      </w:r>
    </w:p>
    <w:p w:rsidR="008875FC" w:rsidRDefault="008875FC" w:rsidP="001F6E9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активизировать словарный запас.</w:t>
      </w:r>
    </w:p>
    <w:p w:rsidR="008875FC" w:rsidRPr="008957DB" w:rsidRDefault="008875FC" w:rsidP="001F6E9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57D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>карточки с пропущенной пальчиковой буквой в слове.</w:t>
      </w:r>
    </w:p>
    <w:p w:rsidR="008875FC" w:rsidRDefault="008875FC" w:rsidP="001F6E92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1F6E92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Нужно определить, какой буквы  не хватает в слове, построить её с помощью пальцев рук. Назвать слово. Составить как  можно больше слов, вставляя разные буквы.</w:t>
      </w:r>
    </w:p>
    <w:p w:rsidR="008875FC" w:rsidRDefault="008875FC" w:rsidP="001F6E92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1F6E92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EE73EC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«Разгадай кроссворды»</w:t>
      </w:r>
    </w:p>
    <w:p w:rsidR="008875FC" w:rsidRDefault="008875FC" w:rsidP="00EE73E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Default="008875FC" w:rsidP="00EE73E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 навыки зрительно-пространственного анализа и синтеза, мелкую моторику, конструктивный праксис, внимание, память;</w:t>
      </w:r>
    </w:p>
    <w:p w:rsidR="008875FC" w:rsidRDefault="008875FC" w:rsidP="00EE73E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чтения;</w:t>
      </w:r>
    </w:p>
    <w:p w:rsidR="008875FC" w:rsidRDefault="008875FC" w:rsidP="00EE73E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активизировать словарный запас.</w:t>
      </w:r>
    </w:p>
    <w:p w:rsidR="008875FC" w:rsidRDefault="008875FC" w:rsidP="00EE73E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57D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>карточки-кроссворды с пропущенными пальчиковыми буквами в клетках.</w:t>
      </w:r>
    </w:p>
    <w:p w:rsidR="008875FC" w:rsidRDefault="008875FC" w:rsidP="00EE73E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Pr="00EE73EC" w:rsidRDefault="008875FC" w:rsidP="00EE73EC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EE73EC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Нужно определить, какой буквы не хватает в слове, построить её с помощью пальцев рук. Прочитать получившиеся слова, затем с помощью пальцев рук составить прочитанные слова и придумать с ними предложения.</w:t>
      </w:r>
    </w:p>
    <w:p w:rsidR="008875FC" w:rsidRDefault="008875FC" w:rsidP="00EE73EC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8875FC" w:rsidRPr="006B43B4" w:rsidRDefault="008875FC" w:rsidP="006B43B4">
      <w:pPr>
        <w:pStyle w:val="ListParagraph"/>
        <w:tabs>
          <w:tab w:val="left" w:pos="567"/>
        </w:tabs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8C7817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40" o:spid="_x0000_i1051" type="#_x0000_t75" alt="http://player.myshared.ru/5/360059/data/images/img37.jpg" style="width:145.5pt;height:2in;visibility:visible">
            <v:imagedata r:id="rId32" o:title=""/>
          </v:shape>
        </w:pict>
      </w:r>
    </w:p>
    <w:p w:rsidR="008875FC" w:rsidRDefault="008875FC" w:rsidP="00302634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875FC" w:rsidRDefault="008875FC" w:rsidP="00302634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«Сурдопереводчик»</w:t>
      </w:r>
    </w:p>
    <w:p w:rsidR="008875FC" w:rsidRDefault="008875FC" w:rsidP="0030263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Default="008875FC" w:rsidP="003026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 навыки зрительно-пространственного анализа и синтеза, мелкую моторику, конструктивный праксис, внимание, память;</w:t>
      </w:r>
    </w:p>
    <w:p w:rsidR="008875FC" w:rsidRDefault="008875FC" w:rsidP="003026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навыки чтения;</w:t>
      </w:r>
    </w:p>
    <w:p w:rsidR="008875FC" w:rsidRDefault="008875FC" w:rsidP="003026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активизировать словарный запас.</w:t>
      </w:r>
    </w:p>
    <w:p w:rsidR="008875FC" w:rsidRDefault="008875FC" w:rsidP="003026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57D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>слова.</w:t>
      </w:r>
    </w:p>
    <w:p w:rsidR="008875FC" w:rsidRPr="00EE73EC" w:rsidRDefault="008875FC" w:rsidP="0030263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30263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Ребёнок шёпотом говорит другому придуманное слово. Тот составляет данное сдово спомощью пальцев рук. Остальные дети должны это слово прочитать.</w:t>
      </w:r>
    </w:p>
    <w:p w:rsidR="008875FC" w:rsidRDefault="008875FC" w:rsidP="006B43B4">
      <w:pPr>
        <w:pStyle w:val="ListParagraph"/>
        <w:tabs>
          <w:tab w:val="left" w:pos="567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8875FC" w:rsidRDefault="008875FC" w:rsidP="007B1041">
      <w:pPr>
        <w:pStyle w:val="ListParagraph"/>
        <w:tabs>
          <w:tab w:val="left" w:pos="567"/>
        </w:tabs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8875FC" w:rsidRDefault="008875FC" w:rsidP="00C47FD1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«Построй букву»</w:t>
      </w:r>
    </w:p>
    <w:p w:rsidR="008875FC" w:rsidRDefault="008875FC" w:rsidP="00C47FD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Цели:</w:t>
      </w:r>
    </w:p>
    <w:p w:rsidR="008875FC" w:rsidRDefault="008875FC" w:rsidP="00C47F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развивать  навыки зрительно-пространственного анализа и синтеза, мелкую моторику, конструктивный праксис, внимание, память;</w:t>
      </w:r>
    </w:p>
    <w:p w:rsidR="008875FC" w:rsidRDefault="008875FC" w:rsidP="00C47F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повторить буквы русского алфавита..</w:t>
      </w:r>
    </w:p>
    <w:p w:rsidR="008875FC" w:rsidRDefault="008875FC" w:rsidP="00C47F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57DB">
        <w:rPr>
          <w:rFonts w:ascii="Times New Roman" w:hAnsi="Times New Roman"/>
          <w:i/>
          <w:sz w:val="24"/>
          <w:szCs w:val="24"/>
        </w:rPr>
        <w:t>Игровой материал:</w:t>
      </w:r>
      <w:r>
        <w:rPr>
          <w:rFonts w:ascii="Times New Roman" w:hAnsi="Times New Roman"/>
          <w:sz w:val="24"/>
          <w:szCs w:val="24"/>
        </w:rPr>
        <w:t>карточки с буквами  русского алфавита.</w:t>
      </w:r>
    </w:p>
    <w:p w:rsidR="008875FC" w:rsidRPr="00EE73EC" w:rsidRDefault="008875FC" w:rsidP="00C47FD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75FC" w:rsidRDefault="008875FC" w:rsidP="00C47FD1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Логопед показывает карточку с буквой. Дети предлагают варианты её построения с помощью пальцев рук.</w:t>
      </w:r>
    </w:p>
    <w:p w:rsidR="008875FC" w:rsidRDefault="008875FC" w:rsidP="007B1041">
      <w:pPr>
        <w:pStyle w:val="ListParagraph"/>
        <w:tabs>
          <w:tab w:val="left" w:pos="567"/>
        </w:tabs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8875FC" w:rsidRDefault="008875FC" w:rsidP="007B1041">
      <w:pPr>
        <w:pStyle w:val="ListParagraph"/>
        <w:tabs>
          <w:tab w:val="left" w:pos="567"/>
        </w:tabs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8875FC" w:rsidRDefault="008875FC" w:rsidP="006B43B4">
      <w:pPr>
        <w:pStyle w:val="ListParagraph"/>
        <w:tabs>
          <w:tab w:val="left" w:pos="567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8875FC" w:rsidRDefault="008875FC" w:rsidP="003D0B1B">
      <w:pPr>
        <w:pStyle w:val="ListParagraph"/>
        <w:tabs>
          <w:tab w:val="left" w:pos="567"/>
        </w:tabs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8875FC" w:rsidRPr="00881232" w:rsidRDefault="008875FC" w:rsidP="003D0B1B">
      <w:pPr>
        <w:pStyle w:val="ListParagraph"/>
        <w:tabs>
          <w:tab w:val="left" w:pos="567"/>
        </w:tabs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881232">
        <w:rPr>
          <w:rFonts w:ascii="Times New Roman" w:hAnsi="Times New Roman"/>
          <w:b/>
          <w:sz w:val="28"/>
          <w:szCs w:val="28"/>
        </w:rPr>
        <w:t>Используемая литература</w:t>
      </w:r>
    </w:p>
    <w:p w:rsidR="008875FC" w:rsidRDefault="008875FC" w:rsidP="003D0B1B">
      <w:pPr>
        <w:pStyle w:val="ListParagraph"/>
        <w:tabs>
          <w:tab w:val="left" w:pos="567"/>
        </w:tabs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8875FC" w:rsidRDefault="008875FC" w:rsidP="002A233C">
      <w:pPr>
        <w:pStyle w:val="ListParagraph"/>
        <w:tabs>
          <w:tab w:val="left" w:pos="567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Агранович З.Е. «Сборник домашних заданий для преодоления недоразвития фонематической стороны речи у старших дошкольников». Санкт-Петербург. ДЕТСТВО-ПРЕСС, 2010.</w:t>
      </w:r>
    </w:p>
    <w:p w:rsidR="008875FC" w:rsidRDefault="008875FC" w:rsidP="002A233C">
      <w:pPr>
        <w:pStyle w:val="ListParagraph"/>
        <w:tabs>
          <w:tab w:val="left" w:pos="567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2. Волина В.В. «Занимательное азбуковедение».</w:t>
      </w:r>
    </w:p>
    <w:p w:rsidR="008875FC" w:rsidRDefault="008875FC" w:rsidP="003D0B1B">
      <w:pPr>
        <w:pStyle w:val="ListParagraph"/>
        <w:tabs>
          <w:tab w:val="left" w:pos="567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3. Рыжанкова Е.Н. «Занимательные игры и упражнения с пальчиковой азбукой». М., 2010.</w:t>
      </w:r>
    </w:p>
    <w:p w:rsidR="008875FC" w:rsidRPr="00613E5E" w:rsidRDefault="008875FC" w:rsidP="003D0B1B">
      <w:pPr>
        <w:pStyle w:val="ListParagraph"/>
        <w:tabs>
          <w:tab w:val="left" w:pos="567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4. Рыжанкова Е.Н., Ракитина В.А. «Пальцы развиваем, буквы составляем».  Логопед 2007. №2.</w:t>
      </w:r>
    </w:p>
    <w:sectPr w:rsidR="008875FC" w:rsidRPr="00613E5E" w:rsidSect="005C6C94">
      <w:type w:val="continuous"/>
      <w:pgSz w:w="11906" w:h="16838"/>
      <w:pgMar w:top="567" w:right="707" w:bottom="567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75FC" w:rsidRDefault="008875FC" w:rsidP="008A141E">
      <w:pPr>
        <w:spacing w:after="0" w:line="240" w:lineRule="auto"/>
      </w:pPr>
      <w:r>
        <w:separator/>
      </w:r>
    </w:p>
  </w:endnote>
  <w:endnote w:type="continuationSeparator" w:id="1">
    <w:p w:rsidR="008875FC" w:rsidRDefault="008875FC" w:rsidP="008A14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75FC" w:rsidRDefault="008875FC" w:rsidP="008A141E">
      <w:pPr>
        <w:spacing w:after="0" w:line="240" w:lineRule="auto"/>
      </w:pPr>
      <w:r>
        <w:separator/>
      </w:r>
    </w:p>
  </w:footnote>
  <w:footnote w:type="continuationSeparator" w:id="1">
    <w:p w:rsidR="008875FC" w:rsidRDefault="008875FC" w:rsidP="008A14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8321DD"/>
    <w:multiLevelType w:val="hybridMultilevel"/>
    <w:tmpl w:val="3B3A877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applyBreakingRules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90086"/>
    <w:rsid w:val="00000822"/>
    <w:rsid w:val="00030D47"/>
    <w:rsid w:val="0005145E"/>
    <w:rsid w:val="000533FB"/>
    <w:rsid w:val="000563A1"/>
    <w:rsid w:val="000571B9"/>
    <w:rsid w:val="0007478D"/>
    <w:rsid w:val="00083AF2"/>
    <w:rsid w:val="000A7619"/>
    <w:rsid w:val="000E63D1"/>
    <w:rsid w:val="000F2F82"/>
    <w:rsid w:val="000F45FB"/>
    <w:rsid w:val="00103909"/>
    <w:rsid w:val="00111024"/>
    <w:rsid w:val="00115953"/>
    <w:rsid w:val="00124A05"/>
    <w:rsid w:val="0017271D"/>
    <w:rsid w:val="0018177E"/>
    <w:rsid w:val="001866DD"/>
    <w:rsid w:val="001A0DB4"/>
    <w:rsid w:val="001F6E92"/>
    <w:rsid w:val="00263E0F"/>
    <w:rsid w:val="00287BAD"/>
    <w:rsid w:val="002A233C"/>
    <w:rsid w:val="002A519C"/>
    <w:rsid w:val="002B69B8"/>
    <w:rsid w:val="002C19A6"/>
    <w:rsid w:val="00302634"/>
    <w:rsid w:val="0033674E"/>
    <w:rsid w:val="003416EC"/>
    <w:rsid w:val="00350789"/>
    <w:rsid w:val="00366B7B"/>
    <w:rsid w:val="00372F13"/>
    <w:rsid w:val="00394B12"/>
    <w:rsid w:val="003A0109"/>
    <w:rsid w:val="003A73A5"/>
    <w:rsid w:val="003D0B1B"/>
    <w:rsid w:val="003D7138"/>
    <w:rsid w:val="00416B1E"/>
    <w:rsid w:val="00421BE7"/>
    <w:rsid w:val="004270B0"/>
    <w:rsid w:val="0045044B"/>
    <w:rsid w:val="00450C11"/>
    <w:rsid w:val="00451DA4"/>
    <w:rsid w:val="00475F89"/>
    <w:rsid w:val="00483AAE"/>
    <w:rsid w:val="004B0387"/>
    <w:rsid w:val="004C37FD"/>
    <w:rsid w:val="004D12AA"/>
    <w:rsid w:val="00504BE9"/>
    <w:rsid w:val="00510ADD"/>
    <w:rsid w:val="0051561A"/>
    <w:rsid w:val="00542BF2"/>
    <w:rsid w:val="005862AA"/>
    <w:rsid w:val="005B44B5"/>
    <w:rsid w:val="005C2E30"/>
    <w:rsid w:val="005C6C94"/>
    <w:rsid w:val="005C70ED"/>
    <w:rsid w:val="005D723E"/>
    <w:rsid w:val="005E5441"/>
    <w:rsid w:val="00606626"/>
    <w:rsid w:val="00613E5E"/>
    <w:rsid w:val="0062166D"/>
    <w:rsid w:val="00630E85"/>
    <w:rsid w:val="006971D4"/>
    <w:rsid w:val="006A33D9"/>
    <w:rsid w:val="006B43B4"/>
    <w:rsid w:val="006C5587"/>
    <w:rsid w:val="006E6F00"/>
    <w:rsid w:val="006F5CCC"/>
    <w:rsid w:val="007018A2"/>
    <w:rsid w:val="007272C5"/>
    <w:rsid w:val="00732BF2"/>
    <w:rsid w:val="007410C8"/>
    <w:rsid w:val="00756070"/>
    <w:rsid w:val="00767291"/>
    <w:rsid w:val="00783765"/>
    <w:rsid w:val="007A5E2B"/>
    <w:rsid w:val="007B1041"/>
    <w:rsid w:val="007D4970"/>
    <w:rsid w:val="007D52AF"/>
    <w:rsid w:val="00801944"/>
    <w:rsid w:val="008212DC"/>
    <w:rsid w:val="008215F4"/>
    <w:rsid w:val="00825D42"/>
    <w:rsid w:val="00881232"/>
    <w:rsid w:val="008875FC"/>
    <w:rsid w:val="008957DB"/>
    <w:rsid w:val="008A141E"/>
    <w:rsid w:val="008B49F4"/>
    <w:rsid w:val="008C7817"/>
    <w:rsid w:val="008D31F7"/>
    <w:rsid w:val="008E06B9"/>
    <w:rsid w:val="00911844"/>
    <w:rsid w:val="0091344A"/>
    <w:rsid w:val="009140B3"/>
    <w:rsid w:val="0092236D"/>
    <w:rsid w:val="00924E07"/>
    <w:rsid w:val="00936735"/>
    <w:rsid w:val="00954128"/>
    <w:rsid w:val="00956604"/>
    <w:rsid w:val="00964796"/>
    <w:rsid w:val="0099061D"/>
    <w:rsid w:val="009A7E2E"/>
    <w:rsid w:val="009B318D"/>
    <w:rsid w:val="009C608F"/>
    <w:rsid w:val="009F4C46"/>
    <w:rsid w:val="00A04900"/>
    <w:rsid w:val="00A60E9F"/>
    <w:rsid w:val="00A62245"/>
    <w:rsid w:val="00A672D0"/>
    <w:rsid w:val="00A76697"/>
    <w:rsid w:val="00A81F6A"/>
    <w:rsid w:val="00A86313"/>
    <w:rsid w:val="00A90086"/>
    <w:rsid w:val="00AC2812"/>
    <w:rsid w:val="00AD053F"/>
    <w:rsid w:val="00B50B5A"/>
    <w:rsid w:val="00B73F31"/>
    <w:rsid w:val="00B83D6B"/>
    <w:rsid w:val="00B94133"/>
    <w:rsid w:val="00B9420C"/>
    <w:rsid w:val="00BA5758"/>
    <w:rsid w:val="00BB40CF"/>
    <w:rsid w:val="00BE5663"/>
    <w:rsid w:val="00C05681"/>
    <w:rsid w:val="00C1631D"/>
    <w:rsid w:val="00C35CED"/>
    <w:rsid w:val="00C40309"/>
    <w:rsid w:val="00C473C5"/>
    <w:rsid w:val="00C47FD1"/>
    <w:rsid w:val="00C635CD"/>
    <w:rsid w:val="00C86C48"/>
    <w:rsid w:val="00CA2295"/>
    <w:rsid w:val="00CB72F9"/>
    <w:rsid w:val="00CD0C6B"/>
    <w:rsid w:val="00CE0776"/>
    <w:rsid w:val="00CF64C2"/>
    <w:rsid w:val="00CF7357"/>
    <w:rsid w:val="00D25F26"/>
    <w:rsid w:val="00D4020F"/>
    <w:rsid w:val="00D40996"/>
    <w:rsid w:val="00D410D9"/>
    <w:rsid w:val="00D44004"/>
    <w:rsid w:val="00D523B2"/>
    <w:rsid w:val="00D91CE2"/>
    <w:rsid w:val="00DD735F"/>
    <w:rsid w:val="00DD7D1D"/>
    <w:rsid w:val="00E45BC9"/>
    <w:rsid w:val="00E714E0"/>
    <w:rsid w:val="00E80F37"/>
    <w:rsid w:val="00E8688A"/>
    <w:rsid w:val="00EB711E"/>
    <w:rsid w:val="00EC1EAB"/>
    <w:rsid w:val="00EE121D"/>
    <w:rsid w:val="00EE73EC"/>
    <w:rsid w:val="00EF677C"/>
    <w:rsid w:val="00F15DE8"/>
    <w:rsid w:val="00F45127"/>
    <w:rsid w:val="00F4723F"/>
    <w:rsid w:val="00F56C47"/>
    <w:rsid w:val="00F7492C"/>
    <w:rsid w:val="00F827EE"/>
    <w:rsid w:val="00F90309"/>
    <w:rsid w:val="00F921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12DC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1110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1102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8215F4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semiHidden/>
    <w:rsid w:val="0033674E"/>
    <w:pPr>
      <w:widowControl w:val="0"/>
      <w:spacing w:after="0" w:line="36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33674E"/>
    <w:rPr>
      <w:rFonts w:ascii="Times New Roman" w:hAnsi="Times New Rom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semiHidden/>
    <w:rsid w:val="008A14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A141E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8A14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A141E"/>
    <w:rPr>
      <w:rFonts w:cs="Times New Roman"/>
    </w:rPr>
  </w:style>
  <w:style w:type="paragraph" w:styleId="NormalWeb">
    <w:name w:val="Normal (Web)"/>
    <w:basedOn w:val="Normal"/>
    <w:uiPriority w:val="99"/>
    <w:rsid w:val="00C473C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1631</TotalTime>
  <Pages>19</Pages>
  <Words>3848</Words>
  <Characters>21936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pc</cp:lastModifiedBy>
  <cp:revision>61</cp:revision>
  <dcterms:created xsi:type="dcterms:W3CDTF">2016-01-04T15:32:00Z</dcterms:created>
  <dcterms:modified xsi:type="dcterms:W3CDTF">2017-05-23T10:12:00Z</dcterms:modified>
</cp:coreProperties>
</file>