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275" w:rsidRPr="006A73D3" w:rsidRDefault="003B5275" w:rsidP="00E42399">
      <w:pPr>
        <w:spacing w:after="0" w:line="360" w:lineRule="auto"/>
        <w:jc w:val="center"/>
        <w:rPr>
          <w:rFonts w:ascii="Times New Roman" w:hAnsi="Times New Roman"/>
          <w:b/>
          <w:color w:val="0070C0"/>
          <w:sz w:val="32"/>
          <w:szCs w:val="32"/>
        </w:rPr>
      </w:pPr>
      <w:r w:rsidRPr="006A73D3">
        <w:rPr>
          <w:rFonts w:ascii="Times New Roman" w:hAnsi="Times New Roman"/>
          <w:b/>
          <w:color w:val="0070C0"/>
          <w:sz w:val="32"/>
          <w:szCs w:val="32"/>
        </w:rPr>
        <w:t>Муниципальное автономное дошкольное образовательное учреждение муниципального образования город Краснодар</w:t>
      </w:r>
    </w:p>
    <w:p w:rsidR="003B5275" w:rsidRDefault="003B5275" w:rsidP="00E42399">
      <w:pPr>
        <w:spacing w:after="0" w:line="360" w:lineRule="auto"/>
        <w:jc w:val="center"/>
        <w:rPr>
          <w:rFonts w:ascii="Times New Roman" w:hAnsi="Times New Roman"/>
          <w:b/>
          <w:color w:val="0070C0"/>
          <w:sz w:val="32"/>
          <w:szCs w:val="32"/>
        </w:rPr>
      </w:pPr>
      <w:r w:rsidRPr="006A73D3">
        <w:rPr>
          <w:rFonts w:ascii="Times New Roman" w:hAnsi="Times New Roman"/>
          <w:b/>
          <w:color w:val="0070C0"/>
          <w:sz w:val="32"/>
          <w:szCs w:val="32"/>
        </w:rPr>
        <w:t>«Центр развития ребенка -  детский сад № 63»</w:t>
      </w:r>
    </w:p>
    <w:p w:rsidR="003B5275" w:rsidRDefault="003B5275" w:rsidP="00E42399">
      <w:pPr>
        <w:spacing w:after="0" w:line="360" w:lineRule="auto"/>
        <w:jc w:val="center"/>
        <w:rPr>
          <w:rFonts w:ascii="Times New Roman" w:hAnsi="Times New Roman"/>
          <w:b/>
          <w:color w:val="0070C0"/>
          <w:sz w:val="32"/>
          <w:szCs w:val="32"/>
        </w:rPr>
      </w:pPr>
    </w:p>
    <w:p w:rsidR="003B5275" w:rsidRDefault="003B5275" w:rsidP="00E42399">
      <w:pPr>
        <w:spacing w:after="0" w:line="360" w:lineRule="auto"/>
        <w:jc w:val="center"/>
        <w:rPr>
          <w:rFonts w:ascii="Times New Roman" w:hAnsi="Times New Roman"/>
          <w:b/>
          <w:color w:val="0070C0"/>
          <w:sz w:val="32"/>
          <w:szCs w:val="32"/>
        </w:rPr>
      </w:pPr>
    </w:p>
    <w:p w:rsidR="003B5275" w:rsidRPr="00624679" w:rsidRDefault="003B5275" w:rsidP="00E42399">
      <w:pPr>
        <w:spacing w:after="0" w:line="360" w:lineRule="auto"/>
        <w:jc w:val="center"/>
        <w:rPr>
          <w:rFonts w:ascii="Arial" w:hAnsi="Arial" w:cs="Arial"/>
          <w:b/>
          <w:color w:val="FF0000"/>
          <w:sz w:val="56"/>
          <w:szCs w:val="56"/>
        </w:rPr>
      </w:pPr>
      <w:r w:rsidRPr="00624679">
        <w:rPr>
          <w:rFonts w:ascii="Arial" w:hAnsi="Arial" w:cs="Arial"/>
          <w:b/>
          <w:color w:val="FF0000"/>
          <w:sz w:val="56"/>
          <w:szCs w:val="56"/>
        </w:rPr>
        <w:t>Праздник</w:t>
      </w:r>
    </w:p>
    <w:p w:rsidR="003B5275" w:rsidRDefault="003B5275" w:rsidP="00E42399">
      <w:pPr>
        <w:spacing w:after="0" w:line="360" w:lineRule="auto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7025D1">
        <w:rPr>
          <w:rFonts w:ascii="Arial" w:hAnsi="Arial" w:cs="Arial"/>
          <w:b/>
          <w:color w:val="0070C0"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8.75pt;height:284.25pt">
            <v:imagedata r:id="rId4" o:title=""/>
          </v:shape>
        </w:pict>
      </w:r>
    </w:p>
    <w:p w:rsidR="003B5275" w:rsidRDefault="003B5275" w:rsidP="00E42399">
      <w:pPr>
        <w:spacing w:after="0" w:line="360" w:lineRule="auto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3B5275" w:rsidRDefault="003B5275" w:rsidP="00E42399">
      <w:pPr>
        <w:spacing w:after="0" w:line="360" w:lineRule="auto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7025D1">
        <w:rPr>
          <w:rFonts w:ascii="Arial" w:hAnsi="Arial" w:cs="Arial"/>
          <w:b/>
          <w:color w:val="0070C0"/>
          <w:sz w:val="32"/>
          <w:szCs w:val="3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274.5pt;height:90.75pt" fillcolor="red" stroked="f">
            <v:stroke r:id="rId5" o:title=""/>
            <v:shadow on="t" color="#b2b2b2" opacity="52429f" offset="3pt"/>
            <v:textpath style="font-family:&quot;Times New Roman&quot;;font-size:40pt;v-text-kern:t" trim="t" fitpath="t" string="&quot;Моя мама &#10;самая любимая&quot;"/>
          </v:shape>
        </w:pict>
      </w:r>
    </w:p>
    <w:p w:rsidR="003B5275" w:rsidRDefault="003B5275" w:rsidP="00E42399">
      <w:pPr>
        <w:spacing w:after="0" w:line="360" w:lineRule="auto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3B5275" w:rsidRPr="00E42399" w:rsidRDefault="003B5275" w:rsidP="00E42399">
      <w:pPr>
        <w:spacing w:after="0" w:line="360" w:lineRule="auto"/>
        <w:jc w:val="right"/>
        <w:rPr>
          <w:rFonts w:ascii="Times New Roman" w:hAnsi="Times New Roman"/>
          <w:b/>
          <w:color w:val="0070C0"/>
          <w:sz w:val="28"/>
          <w:szCs w:val="28"/>
        </w:rPr>
      </w:pPr>
      <w:r w:rsidRPr="00E42399">
        <w:rPr>
          <w:rFonts w:ascii="Times New Roman" w:hAnsi="Times New Roman"/>
          <w:b/>
          <w:color w:val="0070C0"/>
          <w:sz w:val="28"/>
          <w:szCs w:val="28"/>
        </w:rPr>
        <w:t>Воспитатель:</w:t>
      </w:r>
    </w:p>
    <w:p w:rsidR="003B5275" w:rsidRPr="00E42399" w:rsidRDefault="003B5275" w:rsidP="00E42399">
      <w:pPr>
        <w:spacing w:after="0" w:line="360" w:lineRule="auto"/>
        <w:jc w:val="right"/>
        <w:rPr>
          <w:rFonts w:ascii="Times New Roman" w:hAnsi="Times New Roman"/>
          <w:b/>
          <w:color w:val="0070C0"/>
          <w:sz w:val="28"/>
          <w:szCs w:val="28"/>
        </w:rPr>
      </w:pPr>
      <w:r w:rsidRPr="00E42399">
        <w:rPr>
          <w:rFonts w:ascii="Times New Roman" w:hAnsi="Times New Roman"/>
          <w:b/>
          <w:color w:val="0070C0"/>
          <w:sz w:val="28"/>
          <w:szCs w:val="28"/>
        </w:rPr>
        <w:t>Рыжая Наталья</w:t>
      </w:r>
    </w:p>
    <w:p w:rsidR="003B5275" w:rsidRPr="00E42399" w:rsidRDefault="003B5275" w:rsidP="00E42399">
      <w:pPr>
        <w:spacing w:after="0" w:line="360" w:lineRule="auto"/>
        <w:jc w:val="right"/>
        <w:rPr>
          <w:rFonts w:ascii="Times New Roman" w:hAnsi="Times New Roman"/>
          <w:b/>
          <w:color w:val="0070C0"/>
          <w:sz w:val="28"/>
          <w:szCs w:val="28"/>
        </w:rPr>
      </w:pPr>
      <w:r w:rsidRPr="00E42399">
        <w:rPr>
          <w:rFonts w:ascii="Times New Roman" w:hAnsi="Times New Roman"/>
          <w:b/>
          <w:color w:val="0070C0"/>
          <w:sz w:val="28"/>
          <w:szCs w:val="28"/>
        </w:rPr>
        <w:t>Владимировна</w:t>
      </w:r>
    </w:p>
    <w:p w:rsidR="003B5275" w:rsidRDefault="003B5275" w:rsidP="00E42399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г. Краснодар</w:t>
      </w:r>
    </w:p>
    <w:p w:rsidR="003B5275" w:rsidRPr="00E42399" w:rsidRDefault="003B5275" w:rsidP="00E42399">
      <w:pPr>
        <w:spacing w:after="0" w:line="360" w:lineRule="auto"/>
        <w:jc w:val="center"/>
        <w:rPr>
          <w:rStyle w:val="Strong"/>
          <w:rFonts w:ascii="Times New Roman" w:hAnsi="Times New Roman"/>
          <w:b w:val="0"/>
          <w:bCs w:val="0"/>
          <w:sz w:val="28"/>
          <w:szCs w:val="28"/>
        </w:rPr>
      </w:pPr>
      <w:r>
        <w:rPr>
          <w:rStyle w:val="Strong"/>
          <w:rFonts w:ascii="Times New Roman" w:hAnsi="Times New Roman"/>
          <w:sz w:val="28"/>
          <w:szCs w:val="28"/>
        </w:rPr>
        <w:t>ПРАЗДНИК «МОЯ МАМА САМАЯ ЛЮБИМАЯ» в караоке-клубе</w:t>
      </w:r>
    </w:p>
    <w:p w:rsidR="003B5275" w:rsidRDefault="003B5275" w:rsidP="00F17A43">
      <w:pPr>
        <w:spacing w:before="225" w:after="225" w:line="240" w:lineRule="auto"/>
        <w:jc w:val="both"/>
        <w:rPr>
          <w:rFonts w:ascii="Times New Roman" w:hAnsi="Times New Roman"/>
          <w:sz w:val="28"/>
          <w:szCs w:val="28"/>
        </w:rPr>
      </w:pPr>
      <w:r w:rsidRPr="0016523A">
        <w:rPr>
          <w:rStyle w:val="Strong"/>
          <w:rFonts w:ascii="Times New Roman" w:hAnsi="Times New Roman"/>
          <w:sz w:val="28"/>
          <w:szCs w:val="28"/>
        </w:rPr>
        <w:t>Цель</w:t>
      </w:r>
      <w:r w:rsidRPr="0016523A">
        <w:rPr>
          <w:rFonts w:ascii="Times New Roman" w:hAnsi="Times New Roman"/>
          <w:b/>
          <w:sz w:val="28"/>
          <w:szCs w:val="28"/>
        </w:rPr>
        <w:t>:</w:t>
      </w:r>
      <w:r w:rsidRPr="003A1CEF">
        <w:rPr>
          <w:rFonts w:ascii="Times New Roman" w:hAnsi="Times New Roman"/>
          <w:b/>
          <w:sz w:val="28"/>
          <w:szCs w:val="28"/>
        </w:rPr>
        <w:t xml:space="preserve"> </w:t>
      </w:r>
      <w:r w:rsidRPr="003A1CEF">
        <w:rPr>
          <w:rFonts w:ascii="Times New Roman" w:hAnsi="Times New Roman"/>
          <w:sz w:val="28"/>
          <w:szCs w:val="28"/>
        </w:rPr>
        <w:t>Воспит</w:t>
      </w:r>
      <w:r>
        <w:rPr>
          <w:rFonts w:ascii="Times New Roman" w:hAnsi="Times New Roman"/>
          <w:sz w:val="28"/>
          <w:szCs w:val="28"/>
        </w:rPr>
        <w:t>ание любви и уважения к маме;</w:t>
      </w:r>
      <w:r w:rsidRPr="003A1CEF">
        <w:rPr>
          <w:rFonts w:ascii="Times New Roman" w:hAnsi="Times New Roman"/>
          <w:sz w:val="28"/>
          <w:szCs w:val="28"/>
        </w:rPr>
        <w:t xml:space="preserve"> создание доброй, теплой атмосферы между поколениями.</w:t>
      </w:r>
    </w:p>
    <w:p w:rsidR="003B5275" w:rsidRDefault="003B5275" w:rsidP="00F17A43">
      <w:pPr>
        <w:spacing w:before="225" w:after="225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Оборудование: </w:t>
      </w:r>
      <w:r>
        <w:rPr>
          <w:rFonts w:ascii="Times New Roman" w:hAnsi="Times New Roman"/>
          <w:sz w:val="28"/>
          <w:szCs w:val="28"/>
        </w:rPr>
        <w:t>дидактическое дерево с фотографиями мам, волшебный мешочек, шарфы, прищепки, веревка, белье, сердечки из бумаги.</w:t>
      </w:r>
    </w:p>
    <w:p w:rsidR="003B5275" w:rsidRPr="001E1F90" w:rsidRDefault="003B5275" w:rsidP="00F17A43">
      <w:pPr>
        <w:spacing w:before="225" w:after="225" w:line="240" w:lineRule="auto"/>
        <w:jc w:val="center"/>
        <w:rPr>
          <w:rFonts w:ascii="Times New Roman" w:hAnsi="Times New Roman"/>
          <w:sz w:val="28"/>
          <w:szCs w:val="28"/>
        </w:rPr>
      </w:pPr>
      <w:r w:rsidRPr="00633C92">
        <w:rPr>
          <w:rFonts w:ascii="Times New Roman" w:hAnsi="Times New Roman"/>
          <w:sz w:val="28"/>
          <w:szCs w:val="28"/>
        </w:rPr>
        <w:pict>
          <v:shape id="_x0000_i1027" type="#_x0000_t75" style="width:235.5pt;height:161.25pt">
            <v:imagedata r:id="rId4" o:title=""/>
          </v:shape>
        </w:pict>
      </w:r>
      <w:r w:rsidRPr="00633C92">
        <w:rPr>
          <w:rFonts w:ascii="Times New Roman" w:hAnsi="Times New Roman"/>
          <w:sz w:val="28"/>
          <w:szCs w:val="28"/>
        </w:rPr>
        <w:pict>
          <v:shape id="_x0000_i1028" type="#_x0000_t75" style="width:215.25pt;height:161.25pt">
            <v:imagedata r:id="rId6" o:title=""/>
          </v:shape>
        </w:pict>
      </w:r>
    </w:p>
    <w:p w:rsidR="003B5275" w:rsidRPr="003A1CEF" w:rsidRDefault="003B5275" w:rsidP="00F17A4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C767B">
        <w:rPr>
          <w:rFonts w:ascii="Times New Roman" w:hAnsi="Times New Roman"/>
          <w:b/>
          <w:bCs/>
          <w:sz w:val="28"/>
          <w:szCs w:val="28"/>
          <w:u w:val="single"/>
          <w:lang w:eastAsia="ru-RU"/>
        </w:rPr>
        <w:t>Ведущий:</w:t>
      </w:r>
      <w:r w:rsidRPr="003A1CEF">
        <w:rPr>
          <w:rFonts w:ascii="Times New Roman" w:hAnsi="Times New Roman"/>
          <w:sz w:val="28"/>
          <w:szCs w:val="28"/>
          <w:lang w:eastAsia="ru-RU"/>
        </w:rPr>
        <w:t xml:space="preserve"> Здравствуйте, друзья! Сегодня мы будем говорить о празднике, </w:t>
      </w:r>
      <w:r>
        <w:rPr>
          <w:rFonts w:ascii="Times New Roman" w:hAnsi="Times New Roman"/>
          <w:sz w:val="28"/>
          <w:szCs w:val="28"/>
          <w:lang w:eastAsia="ru-RU"/>
        </w:rPr>
        <w:t xml:space="preserve">посвященном дню матери, который имеет отношение </w:t>
      </w:r>
      <w:r w:rsidRPr="003A1CEF">
        <w:rPr>
          <w:rFonts w:ascii="Times New Roman" w:hAnsi="Times New Roman"/>
          <w:sz w:val="28"/>
          <w:szCs w:val="28"/>
          <w:lang w:eastAsia="ru-RU"/>
        </w:rPr>
        <w:t xml:space="preserve"> к милым, ласковым мамам, к хрупким и нежным девушкам, и  к любящим и любимым бабушкам. Очень приятно, что к нам в гости пришли самые красивые, ласковые, добрые и любимые мамы, бабушки.</w:t>
      </w:r>
    </w:p>
    <w:p w:rsidR="003B5275" w:rsidRPr="003A1CEF" w:rsidRDefault="003B5275" w:rsidP="00F17A4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3A1CEF">
        <w:rPr>
          <w:rFonts w:ascii="Times New Roman" w:hAnsi="Times New Roman"/>
          <w:sz w:val="28"/>
          <w:szCs w:val="28"/>
          <w:lang w:eastAsia="ru-RU"/>
        </w:rPr>
        <w:t xml:space="preserve">Дорогие </w:t>
      </w:r>
      <w:r>
        <w:rPr>
          <w:rFonts w:ascii="Times New Roman" w:hAnsi="Times New Roman"/>
          <w:sz w:val="28"/>
          <w:szCs w:val="28"/>
          <w:lang w:eastAsia="ru-RU"/>
        </w:rPr>
        <w:t xml:space="preserve">наши! </w:t>
      </w:r>
      <w:r w:rsidRPr="003A1CEF">
        <w:rPr>
          <w:rFonts w:ascii="Times New Roman" w:hAnsi="Times New Roman"/>
          <w:sz w:val="28"/>
          <w:szCs w:val="28"/>
          <w:lang w:eastAsia="ru-RU"/>
        </w:rPr>
        <w:t>Мы пригласили вас</w:t>
      </w:r>
      <w:r>
        <w:rPr>
          <w:rFonts w:ascii="Times New Roman" w:hAnsi="Times New Roman"/>
          <w:sz w:val="28"/>
          <w:szCs w:val="28"/>
          <w:lang w:eastAsia="ru-RU"/>
        </w:rPr>
        <w:t xml:space="preserve"> в наш караоке-клуб</w:t>
      </w:r>
      <w:r w:rsidRPr="003A1CEF">
        <w:rPr>
          <w:rFonts w:ascii="Times New Roman" w:hAnsi="Times New Roman"/>
          <w:sz w:val="28"/>
          <w:szCs w:val="28"/>
          <w:lang w:eastAsia="ru-RU"/>
        </w:rPr>
        <w:t xml:space="preserve"> на праздник, чтобы выразить вам свою глубокую любовь, уважение и великую благодарность.</w:t>
      </w:r>
    </w:p>
    <w:p w:rsidR="003B5275" w:rsidRPr="003A1CEF" w:rsidRDefault="003B5275" w:rsidP="00F17A4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A1CEF">
        <w:rPr>
          <w:rFonts w:ascii="Times New Roman" w:hAnsi="Times New Roman"/>
          <w:sz w:val="28"/>
          <w:szCs w:val="28"/>
          <w:lang w:eastAsia="ru-RU"/>
        </w:rPr>
        <w:t>- МАМА! Как емко и прекрасно это слово. Не зря оно почти одинаково звучит на языках разных народов. Мамой мы называем самого близкого, дорогого и единственного человека.</w:t>
      </w:r>
    </w:p>
    <w:p w:rsidR="003B5275" w:rsidRDefault="003B5275" w:rsidP="00F17A4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000329">
        <w:rPr>
          <w:rFonts w:ascii="Times New Roman" w:hAnsi="Times New Roman"/>
          <w:sz w:val="28"/>
          <w:szCs w:val="28"/>
          <w:lang w:eastAsia="ru-RU"/>
        </w:rPr>
        <w:t xml:space="preserve">Закройте на минуту все глаза и </w:t>
      </w:r>
      <w:r>
        <w:rPr>
          <w:rFonts w:ascii="Times New Roman" w:hAnsi="Times New Roman"/>
          <w:sz w:val="28"/>
          <w:szCs w:val="28"/>
          <w:lang w:eastAsia="ru-RU"/>
        </w:rPr>
        <w:t>подумайте о маме</w:t>
      </w:r>
      <w:r w:rsidRPr="00000329">
        <w:rPr>
          <w:rFonts w:ascii="Times New Roman" w:hAnsi="Times New Roman"/>
          <w:sz w:val="28"/>
          <w:szCs w:val="28"/>
          <w:lang w:eastAsia="ru-RU"/>
        </w:rPr>
        <w:t>. А теперь ласково произнесите слово “МАМА”. Почувствовали, как стало теплее? Как вы думаете, почему? Да, самое прекрасное слово на земле, которое произносит человек, это – Мама</w:t>
      </w:r>
      <w:r w:rsidRPr="00000329">
        <w:rPr>
          <w:rFonts w:ascii="Times New Roman" w:hAnsi="Times New Roman"/>
          <w:color w:val="666666"/>
          <w:sz w:val="28"/>
          <w:szCs w:val="28"/>
          <w:lang w:eastAsia="ru-RU"/>
        </w:rPr>
        <w:t>!</w:t>
      </w:r>
      <w:r w:rsidRPr="004C441D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3B5275" w:rsidRPr="004C441D" w:rsidRDefault="003B5275" w:rsidP="00F17A43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000329">
        <w:rPr>
          <w:rFonts w:ascii="Times New Roman" w:hAnsi="Times New Roman"/>
          <w:sz w:val="28"/>
          <w:szCs w:val="28"/>
          <w:lang w:eastAsia="ru-RU"/>
        </w:rPr>
        <w:t>От чистого сердца ,</w:t>
      </w:r>
      <w:r w:rsidRPr="00000329">
        <w:rPr>
          <w:rFonts w:ascii="Times New Roman" w:hAnsi="Times New Roman"/>
          <w:sz w:val="28"/>
          <w:szCs w:val="28"/>
          <w:lang w:eastAsia="ru-RU"/>
        </w:rPr>
        <w:br/>
        <w:t>Простыми словами.</w:t>
      </w:r>
      <w:r w:rsidRPr="00000329">
        <w:rPr>
          <w:rFonts w:ascii="Times New Roman" w:hAnsi="Times New Roman"/>
          <w:sz w:val="28"/>
          <w:szCs w:val="28"/>
          <w:lang w:eastAsia="ru-RU"/>
        </w:rPr>
        <w:br/>
        <w:t xml:space="preserve">Давайте друзья </w:t>
      </w:r>
      <w:r w:rsidRPr="00000329">
        <w:rPr>
          <w:rFonts w:ascii="Times New Roman" w:hAnsi="Times New Roman"/>
          <w:sz w:val="28"/>
          <w:szCs w:val="28"/>
          <w:lang w:eastAsia="ru-RU"/>
        </w:rPr>
        <w:br/>
        <w:t>Потолкуем о маме…</w:t>
      </w:r>
    </w:p>
    <w:p w:rsidR="003B5275" w:rsidRPr="000C09C5" w:rsidRDefault="003B5275" w:rsidP="00F17A4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C09C5">
        <w:rPr>
          <w:rFonts w:ascii="Times New Roman" w:hAnsi="Times New Roman"/>
          <w:sz w:val="28"/>
          <w:szCs w:val="28"/>
          <w:lang w:eastAsia="ru-RU"/>
        </w:rPr>
        <w:t>- Давайте послушаем ребят, как они с любовью и благодарностью отзываются о своих мамах.</w:t>
      </w:r>
    </w:p>
    <w:p w:rsidR="003B5275" w:rsidRPr="0016523A" w:rsidRDefault="003B5275" w:rsidP="00F17A43">
      <w:pPr>
        <w:spacing w:before="225" w:after="225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523A">
        <w:rPr>
          <w:rFonts w:ascii="Times New Roman" w:hAnsi="Times New Roman"/>
          <w:sz w:val="28"/>
          <w:szCs w:val="28"/>
          <w:lang w:eastAsia="ru-RU"/>
        </w:rPr>
        <w:t xml:space="preserve">1. Мы здесь сегодня собрались, </w:t>
      </w:r>
    </w:p>
    <w:p w:rsidR="003B5275" w:rsidRPr="0016523A" w:rsidRDefault="003B5275" w:rsidP="00F17A43">
      <w:pPr>
        <w:spacing w:before="225" w:after="225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523A">
        <w:rPr>
          <w:rFonts w:ascii="Times New Roman" w:hAnsi="Times New Roman"/>
          <w:sz w:val="28"/>
          <w:szCs w:val="28"/>
          <w:lang w:eastAsia="ru-RU"/>
        </w:rPr>
        <w:t xml:space="preserve">Чтобы поздравить мам, </w:t>
      </w:r>
    </w:p>
    <w:p w:rsidR="003B5275" w:rsidRPr="0016523A" w:rsidRDefault="003B5275" w:rsidP="00F17A43">
      <w:pPr>
        <w:spacing w:before="225" w:after="225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523A">
        <w:rPr>
          <w:rFonts w:ascii="Times New Roman" w:hAnsi="Times New Roman"/>
          <w:sz w:val="28"/>
          <w:szCs w:val="28"/>
          <w:lang w:eastAsia="ru-RU"/>
        </w:rPr>
        <w:t>Большого счастья и здоровья</w:t>
      </w:r>
    </w:p>
    <w:p w:rsidR="003B5275" w:rsidRPr="0016523A" w:rsidRDefault="003B5275" w:rsidP="00F17A43">
      <w:pPr>
        <w:spacing w:before="225" w:after="225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523A">
        <w:rPr>
          <w:rFonts w:ascii="Times New Roman" w:hAnsi="Times New Roman"/>
          <w:sz w:val="28"/>
          <w:szCs w:val="28"/>
        </w:rPr>
        <w:t xml:space="preserve">Мы от души желаем вам! </w:t>
      </w:r>
    </w:p>
    <w:p w:rsidR="003B5275" w:rsidRPr="0016523A" w:rsidRDefault="003B5275" w:rsidP="00F17A43">
      <w:pPr>
        <w:pStyle w:val="stx"/>
        <w:jc w:val="both"/>
        <w:rPr>
          <w:sz w:val="28"/>
          <w:szCs w:val="28"/>
        </w:rPr>
      </w:pPr>
      <w:r w:rsidRPr="0016523A">
        <w:rPr>
          <w:sz w:val="28"/>
          <w:szCs w:val="28"/>
        </w:rPr>
        <w:t>2. Много мам на белом свете,</w:t>
      </w:r>
    </w:p>
    <w:p w:rsidR="003B5275" w:rsidRPr="0016523A" w:rsidRDefault="003B5275" w:rsidP="00F17A43">
      <w:pPr>
        <w:pStyle w:val="stx"/>
        <w:jc w:val="both"/>
        <w:rPr>
          <w:sz w:val="28"/>
          <w:szCs w:val="28"/>
        </w:rPr>
      </w:pPr>
      <w:r w:rsidRPr="0016523A">
        <w:rPr>
          <w:sz w:val="28"/>
          <w:szCs w:val="28"/>
        </w:rPr>
        <w:t>Всей душой их любят дети.</w:t>
      </w:r>
    </w:p>
    <w:p w:rsidR="003B5275" w:rsidRPr="0016523A" w:rsidRDefault="003B5275" w:rsidP="00F17A43">
      <w:pPr>
        <w:pStyle w:val="stx"/>
        <w:jc w:val="both"/>
        <w:rPr>
          <w:sz w:val="28"/>
          <w:szCs w:val="28"/>
        </w:rPr>
      </w:pPr>
      <w:r w:rsidRPr="0016523A">
        <w:rPr>
          <w:sz w:val="28"/>
          <w:szCs w:val="28"/>
        </w:rPr>
        <w:t>Только мама есть одна,</w:t>
      </w:r>
    </w:p>
    <w:p w:rsidR="003B5275" w:rsidRPr="0016523A" w:rsidRDefault="003B5275" w:rsidP="00F17A43">
      <w:pPr>
        <w:pStyle w:val="stx"/>
        <w:jc w:val="both"/>
        <w:rPr>
          <w:sz w:val="28"/>
          <w:szCs w:val="28"/>
        </w:rPr>
      </w:pPr>
      <w:r w:rsidRPr="0016523A">
        <w:rPr>
          <w:sz w:val="28"/>
          <w:szCs w:val="28"/>
        </w:rPr>
        <w:t>Всех дороже мне она.</w:t>
      </w:r>
    </w:p>
    <w:p w:rsidR="003B5275" w:rsidRPr="0016523A" w:rsidRDefault="003B5275" w:rsidP="00F17A43">
      <w:pPr>
        <w:pStyle w:val="stx"/>
        <w:jc w:val="both"/>
        <w:rPr>
          <w:sz w:val="28"/>
          <w:szCs w:val="28"/>
        </w:rPr>
      </w:pPr>
      <w:r w:rsidRPr="0016523A">
        <w:rPr>
          <w:sz w:val="28"/>
          <w:szCs w:val="28"/>
        </w:rPr>
        <w:t>Кто она? Отвечу я: «Это мамочка – моя!»</w:t>
      </w:r>
    </w:p>
    <w:p w:rsidR="003B5275" w:rsidRPr="0016523A" w:rsidRDefault="003B5275" w:rsidP="00F17A43">
      <w:pPr>
        <w:pStyle w:val="stx"/>
        <w:jc w:val="both"/>
        <w:rPr>
          <w:sz w:val="28"/>
          <w:szCs w:val="28"/>
        </w:rPr>
      </w:pPr>
      <w:r w:rsidRPr="0016523A">
        <w:rPr>
          <w:sz w:val="28"/>
          <w:szCs w:val="28"/>
        </w:rPr>
        <w:t>3. Маму крепко поцелую, обниму её родную.</w:t>
      </w:r>
    </w:p>
    <w:p w:rsidR="003B5275" w:rsidRPr="0016523A" w:rsidRDefault="003B5275" w:rsidP="00F17A43">
      <w:pPr>
        <w:pStyle w:val="stx"/>
        <w:jc w:val="both"/>
        <w:rPr>
          <w:sz w:val="28"/>
          <w:szCs w:val="28"/>
        </w:rPr>
      </w:pPr>
      <w:r w:rsidRPr="0016523A">
        <w:rPr>
          <w:sz w:val="28"/>
          <w:szCs w:val="28"/>
        </w:rPr>
        <w:t>Очень я люблю её, мама, солнышко моё.</w:t>
      </w:r>
    </w:p>
    <w:p w:rsidR="003B5275" w:rsidRDefault="003B5275" w:rsidP="00F17A43">
      <w:pPr>
        <w:pStyle w:val="NormalWeb"/>
        <w:spacing w:before="0" w:beforeAutospacing="0" w:after="0" w:afterAutospacing="0"/>
        <w:jc w:val="both"/>
        <w:rPr>
          <w:sz w:val="28"/>
          <w:szCs w:val="28"/>
        </w:rPr>
      </w:pPr>
      <w:r w:rsidRPr="00FC767B">
        <w:rPr>
          <w:b/>
          <w:sz w:val="28"/>
          <w:szCs w:val="28"/>
          <w:u w:val="single"/>
        </w:rPr>
        <w:t>Ведущий:</w:t>
      </w:r>
      <w:r>
        <w:rPr>
          <w:sz w:val="28"/>
          <w:szCs w:val="28"/>
          <w:u w:val="single"/>
        </w:rPr>
        <w:t xml:space="preserve"> </w:t>
      </w:r>
      <w:r w:rsidRPr="00655EA4">
        <w:rPr>
          <w:sz w:val="28"/>
          <w:szCs w:val="28"/>
        </w:rPr>
        <w:t>В России отмечать День матери стали сравнительно недавно. Хотя невозможно поспорить с тем, что этот праздник - праздник вечности: из поколения в поколение для каждого человека мама – самый главный человек в жизни.</w:t>
      </w:r>
    </w:p>
    <w:p w:rsidR="003B5275" w:rsidRDefault="003B5275" w:rsidP="00F17A43">
      <w:pPr>
        <w:spacing w:before="100" w:beforeAutospacing="1" w:after="100" w:afterAutospacing="1" w:line="240" w:lineRule="auto"/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</w:rPr>
      </w:pPr>
      <w:r w:rsidRPr="00E34666">
        <w:rPr>
          <w:rFonts w:ascii="Times New Roman" w:hAnsi="Times New Roman"/>
          <w:sz w:val="28"/>
          <w:szCs w:val="28"/>
          <w:lang w:eastAsia="ru-RU"/>
        </w:rPr>
        <w:t>Песня «Мама первое слово»</w:t>
      </w:r>
      <w:r>
        <w:rPr>
          <w:rFonts w:ascii="Times New Roman" w:hAnsi="Times New Roman"/>
          <w:sz w:val="28"/>
          <w:szCs w:val="28"/>
          <w:lang w:eastAsia="ru-RU"/>
        </w:rPr>
        <w:t xml:space="preserve"> (караоке – мамы с детьми).</w:t>
      </w:r>
      <w:r w:rsidRPr="0068435D"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</w:rPr>
        <w:t xml:space="preserve"> </w:t>
      </w:r>
    </w:p>
    <w:p w:rsidR="003B5275" w:rsidRPr="00230205" w:rsidRDefault="003B5275" w:rsidP="00F17A43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33C92">
        <w:rPr>
          <w:rFonts w:ascii="Times New Roman" w:hAnsi="Times New Roman"/>
          <w:sz w:val="28"/>
          <w:szCs w:val="28"/>
          <w:lang w:eastAsia="ru-RU"/>
        </w:rPr>
        <w:pict>
          <v:shape id="_x0000_i1029" type="#_x0000_t75" style="width:204.75pt;height:153.75pt">
            <v:imagedata r:id="rId7" o:title=""/>
          </v:shape>
        </w:pict>
      </w:r>
      <w:r w:rsidRPr="00633C92">
        <w:rPr>
          <w:rFonts w:ascii="Times New Roman" w:hAnsi="Times New Roman"/>
          <w:sz w:val="28"/>
          <w:szCs w:val="28"/>
          <w:lang w:eastAsia="ru-RU"/>
        </w:rPr>
        <w:pict>
          <v:shape id="_x0000_i1030" type="#_x0000_t75" style="width:204.75pt;height:153.75pt">
            <v:imagedata r:id="rId8" o:title=""/>
          </v:shape>
        </w:pict>
      </w:r>
    </w:p>
    <w:p w:rsidR="003B5275" w:rsidRPr="006C4CFA" w:rsidRDefault="003B5275" w:rsidP="00F17A43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E1F90">
        <w:rPr>
          <w:rFonts w:ascii="Times New Roman" w:hAnsi="Times New Roman"/>
          <w:b/>
          <w:sz w:val="28"/>
          <w:szCs w:val="28"/>
          <w:u w:val="single"/>
        </w:rPr>
        <w:t>Ведущий: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6C4CFA">
        <w:rPr>
          <w:rFonts w:ascii="Times New Roman" w:hAnsi="Times New Roman"/>
          <w:sz w:val="28"/>
          <w:szCs w:val="28"/>
        </w:rPr>
        <w:t>Ребята</w:t>
      </w:r>
      <w:r>
        <w:rPr>
          <w:rFonts w:ascii="Times New Roman" w:hAnsi="Times New Roman"/>
          <w:sz w:val="28"/>
          <w:szCs w:val="28"/>
        </w:rPr>
        <w:t>, а представьте, что вас окружают тысячи людей. Чтоб вы не потерялись, мамочка вас позовет. Сможете узнать голос своей мамы? Мы сейчас это проверим.</w:t>
      </w:r>
    </w:p>
    <w:p w:rsidR="003B5275" w:rsidRPr="009D2A85" w:rsidRDefault="003B5275" w:rsidP="00F17A43">
      <w:pPr>
        <w:pStyle w:val="NormalWeb"/>
        <w:spacing w:before="0" w:beforeAutospacing="0"/>
        <w:jc w:val="both"/>
        <w:rPr>
          <w:rFonts w:ascii="Arial" w:hAnsi="Arial" w:cs="Arial"/>
          <w:color w:val="555555"/>
          <w:sz w:val="28"/>
          <w:szCs w:val="28"/>
        </w:rPr>
      </w:pPr>
      <w:r w:rsidRPr="001E1F90">
        <w:rPr>
          <w:b/>
          <w:sz w:val="28"/>
          <w:szCs w:val="28"/>
          <w:u w:val="single"/>
        </w:rPr>
        <w:t>Ведущий:</w:t>
      </w:r>
      <w:r w:rsidRPr="009D2A85">
        <w:rPr>
          <w:sz w:val="28"/>
          <w:szCs w:val="28"/>
        </w:rPr>
        <w:t xml:space="preserve"> Попрошу всех дружно встать, будем мы сейчас играть.</w:t>
      </w:r>
    </w:p>
    <w:p w:rsidR="003B5275" w:rsidRDefault="003B5275" w:rsidP="00F17A4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Игра «Мамин голос» (дети стоят спиной к мамам, каждая мама по очереди ласково зовет своего ребенка, ребенок должен узнать голос своей мамы).</w:t>
      </w:r>
    </w:p>
    <w:p w:rsidR="003B5275" w:rsidRPr="00230205" w:rsidRDefault="003B5275" w:rsidP="00F17A43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33C92">
        <w:rPr>
          <w:rFonts w:ascii="Times New Roman" w:hAnsi="Times New Roman"/>
          <w:sz w:val="28"/>
          <w:szCs w:val="28"/>
          <w:lang w:eastAsia="ru-RU"/>
        </w:rPr>
        <w:pict>
          <v:shape id="_x0000_i1031" type="#_x0000_t75" style="width:235.5pt;height:184.5pt">
            <v:imagedata r:id="rId9" o:title=""/>
          </v:shape>
        </w:pict>
      </w:r>
    </w:p>
    <w:p w:rsidR="003B5275" w:rsidRPr="006E473B" w:rsidRDefault="003B5275" w:rsidP="00F17A4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E1F90">
        <w:rPr>
          <w:rFonts w:ascii="Times New Roman" w:hAnsi="Times New Roman"/>
          <w:b/>
          <w:sz w:val="28"/>
          <w:szCs w:val="28"/>
          <w:u w:val="single"/>
        </w:rPr>
        <w:t>Ведущий:</w:t>
      </w:r>
      <w:r>
        <w:rPr>
          <w:rFonts w:ascii="Times New Roman" w:hAnsi="Times New Roman"/>
          <w:sz w:val="28"/>
          <w:szCs w:val="28"/>
        </w:rPr>
        <w:t xml:space="preserve"> Ребята, а мама есть только у человека? У кого еще есть мама? Чей детеныш даже на льдине отправился за своей мамой? А давайте споем «Песню мамонтенка».</w:t>
      </w:r>
    </w:p>
    <w:p w:rsidR="003B5275" w:rsidRPr="006E473B" w:rsidRDefault="003B5275" w:rsidP="00F17A43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1E1F90">
        <w:rPr>
          <w:rFonts w:ascii="Times New Roman" w:hAnsi="Times New Roman"/>
          <w:b/>
          <w:sz w:val="28"/>
          <w:szCs w:val="28"/>
          <w:u w:val="single"/>
        </w:rPr>
        <w:t>Ведущий:</w:t>
      </w:r>
      <w:r w:rsidRPr="006E473B">
        <w:rPr>
          <w:rFonts w:ascii="Times New Roman" w:hAnsi="Times New Roman"/>
          <w:sz w:val="28"/>
          <w:szCs w:val="28"/>
        </w:rPr>
        <w:t xml:space="preserve"> Где песня льётся, там легче живётся.</w:t>
      </w:r>
    </w:p>
    <w:p w:rsidR="003B5275" w:rsidRDefault="003B5275" w:rsidP="00F17A43">
      <w:pPr>
        <w:tabs>
          <w:tab w:val="left" w:pos="3000"/>
        </w:tabs>
        <w:spacing w:before="100" w:beforeAutospacing="1" w:after="100" w:afterAutospacing="1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«Песня Мамонтенка» (караоке – мамы с детьми).</w:t>
      </w:r>
    </w:p>
    <w:p w:rsidR="003B5275" w:rsidRPr="00230205" w:rsidRDefault="003B5275" w:rsidP="00F17A43">
      <w:pPr>
        <w:tabs>
          <w:tab w:val="left" w:pos="3000"/>
        </w:tabs>
        <w:spacing w:before="100" w:beforeAutospacing="1" w:after="100" w:afterAutospacing="1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33C92">
        <w:rPr>
          <w:rFonts w:ascii="Times New Roman" w:hAnsi="Times New Roman"/>
          <w:sz w:val="28"/>
          <w:szCs w:val="28"/>
          <w:lang w:eastAsia="ru-RU"/>
        </w:rPr>
        <w:pict>
          <v:shape id="_x0000_i1032" type="#_x0000_t75" style="width:215.25pt;height:161.25pt">
            <v:imagedata r:id="rId10" o:title=""/>
          </v:shape>
        </w:pict>
      </w:r>
      <w:r w:rsidRPr="00633C92">
        <w:rPr>
          <w:rFonts w:ascii="Times New Roman" w:hAnsi="Times New Roman"/>
          <w:sz w:val="28"/>
          <w:szCs w:val="28"/>
          <w:lang w:eastAsia="ru-RU"/>
        </w:rPr>
        <w:pict>
          <v:shape id="_x0000_i1033" type="#_x0000_t75" style="width:215.25pt;height:161.25pt">
            <v:imagedata r:id="rId11" o:title=""/>
          </v:shape>
        </w:pict>
      </w:r>
    </w:p>
    <w:p w:rsidR="003B5275" w:rsidRDefault="003B5275" w:rsidP="00F17A43">
      <w:pPr>
        <w:tabs>
          <w:tab w:val="left" w:pos="300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E1F90">
        <w:rPr>
          <w:rFonts w:ascii="Times New Roman" w:hAnsi="Times New Roman"/>
          <w:b/>
          <w:sz w:val="28"/>
          <w:szCs w:val="28"/>
          <w:u w:val="single"/>
        </w:rPr>
        <w:t>Ведущий:</w:t>
      </w:r>
      <w:r>
        <w:rPr>
          <w:rFonts w:ascii="Times New Roman" w:hAnsi="Times New Roman"/>
          <w:sz w:val="28"/>
          <w:szCs w:val="28"/>
          <w:lang w:eastAsia="ru-RU"/>
        </w:rPr>
        <w:t xml:space="preserve"> Нам очень повезло, что наши мамы рядом и их не надо искать. Я предлагаю вам вспомнить добрые, ласковые, теплые слова для всех мам на земле и сложить их в</w:t>
      </w:r>
      <w:r w:rsidRPr="006E473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наш волшебный Мешочек. Такие слова говорят от чистого сердца, поэтому мы будем в мешочек опускать частичку сердца, вот такие маленькие сердечки (дети опускают сердечки в мешочек, произнося добрые слова).</w:t>
      </w:r>
    </w:p>
    <w:p w:rsidR="003B5275" w:rsidRPr="00FC767B" w:rsidRDefault="003B5275" w:rsidP="00F17A43">
      <w:pPr>
        <w:tabs>
          <w:tab w:val="left" w:pos="300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3C92">
        <w:rPr>
          <w:rFonts w:ascii="Times New Roman" w:hAnsi="Times New Roman"/>
          <w:sz w:val="28"/>
          <w:szCs w:val="28"/>
          <w:lang w:eastAsia="ru-RU"/>
        </w:rPr>
        <w:pict>
          <v:shape id="_x0000_i1034" type="#_x0000_t75" style="width:225pt;height:161.25pt">
            <v:imagedata r:id="rId12" o:title=""/>
          </v:shape>
        </w:pict>
      </w:r>
      <w:r w:rsidRPr="00633C92">
        <w:rPr>
          <w:rFonts w:ascii="Times New Roman" w:hAnsi="Times New Roman"/>
          <w:sz w:val="28"/>
          <w:szCs w:val="28"/>
          <w:lang w:eastAsia="ru-RU"/>
        </w:rPr>
        <w:pict>
          <v:shape id="_x0000_i1035" type="#_x0000_t75" style="width:225pt;height:161.25pt">
            <v:imagedata r:id="rId13" o:title=""/>
          </v:shape>
        </w:pict>
      </w:r>
    </w:p>
    <w:p w:rsidR="003B5275" w:rsidRDefault="003B5275" w:rsidP="00F17A4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D277B">
        <w:rPr>
          <w:rFonts w:ascii="Times New Roman" w:hAnsi="Times New Roman"/>
          <w:sz w:val="28"/>
          <w:szCs w:val="28"/>
          <w:lang w:eastAsia="ru-RU"/>
        </w:rPr>
        <w:t>Молодцы ребята! Вот сколько ласковых слов вы знаете, чаще говорите своим мамам ласковые слова и как сильно вы их любите.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3B5275" w:rsidRPr="006D277B" w:rsidRDefault="003B5275" w:rsidP="00F17A4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песне мамонтенка звучали такие слова «мама меня непременно найдет…» давайте проверим, смогут ли наши мамы найти своего ребенка.</w:t>
      </w:r>
    </w:p>
    <w:p w:rsidR="003B5275" w:rsidRPr="006D277B" w:rsidRDefault="003B5275" w:rsidP="00F17A43">
      <w:pPr>
        <w:pStyle w:val="NormalWeb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  <w:r w:rsidRPr="001E1F90">
        <w:rPr>
          <w:b/>
          <w:sz w:val="28"/>
          <w:szCs w:val="28"/>
          <w:u w:val="single"/>
        </w:rPr>
        <w:t>Ведущий:</w:t>
      </w:r>
      <w:r w:rsidRPr="006D277B">
        <w:rPr>
          <w:sz w:val="28"/>
          <w:szCs w:val="28"/>
        </w:rPr>
        <w:t xml:space="preserve"> Я думаю, всем в зале будет, интересно узнать, насколько хорошо мамы знают своих детей.</w:t>
      </w:r>
    </w:p>
    <w:p w:rsidR="003B5275" w:rsidRDefault="003B5275" w:rsidP="00F17A4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Игра «Узнай своего ребенка» (с завязанными глазами мама наощупь угадывает своего ребенка).</w:t>
      </w:r>
    </w:p>
    <w:p w:rsidR="003B5275" w:rsidRDefault="003B5275" w:rsidP="00F17A43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33C92">
        <w:rPr>
          <w:rFonts w:ascii="Times New Roman" w:hAnsi="Times New Roman"/>
          <w:sz w:val="28"/>
          <w:szCs w:val="28"/>
          <w:lang w:eastAsia="ru-RU"/>
        </w:rPr>
        <w:pict>
          <v:shape id="_x0000_i1036" type="#_x0000_t75" style="width:276.75pt;height:207pt">
            <v:imagedata r:id="rId14" o:title=""/>
          </v:shape>
        </w:pict>
      </w:r>
    </w:p>
    <w:p w:rsidR="003B5275" w:rsidRPr="00FC767B" w:rsidRDefault="003B5275" w:rsidP="00F17A4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B5275" w:rsidRDefault="003B5275" w:rsidP="00F17A4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А мамина мама кем вам приходится? Правильно. Бабушки тоже мамы.</w:t>
      </w:r>
      <w:bookmarkStart w:id="0" w:name="_GoBack"/>
      <w:bookmarkEnd w:id="0"/>
    </w:p>
    <w:p w:rsidR="003B5275" w:rsidRDefault="003B5275" w:rsidP="00F17A4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Стихотворение о бабушке.</w:t>
      </w:r>
    </w:p>
    <w:p w:rsidR="003B5275" w:rsidRDefault="003B5275" w:rsidP="00F17A4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Есть веселая песня про бабушку с дедушкой. Давайте споем, а мамы нам помогут.</w:t>
      </w:r>
    </w:p>
    <w:p w:rsidR="003B5275" w:rsidRDefault="003B5275" w:rsidP="00F17A4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Песня «Бабушка рядышком с дедушкой» (караоке – мамы с детьми).</w:t>
      </w:r>
    </w:p>
    <w:p w:rsidR="003B5275" w:rsidRDefault="003B5275" w:rsidP="00F17A4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Дети, а за что вы любите свою маму, бабушку? Как вы их радуете?</w:t>
      </w:r>
    </w:p>
    <w:p w:rsidR="003B5275" w:rsidRPr="00E34666" w:rsidRDefault="003B5275" w:rsidP="00F17A4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Давайте мы сегодня будем помощниками. Поможем маме и бабушке постирать белье.</w:t>
      </w:r>
    </w:p>
    <w:p w:rsidR="003B5275" w:rsidRDefault="003B5275" w:rsidP="00F17A43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C0209A">
        <w:rPr>
          <w:rFonts w:ascii="Times New Roman" w:hAnsi="Times New Roman"/>
          <w:bCs/>
          <w:sz w:val="28"/>
          <w:szCs w:val="28"/>
          <w:lang w:eastAsia="ru-RU"/>
        </w:rPr>
        <w:t>Рассказывание стихотворения «Мамины помощни</w:t>
      </w:r>
      <w:r>
        <w:rPr>
          <w:rFonts w:ascii="Times New Roman" w:hAnsi="Times New Roman"/>
          <w:bCs/>
          <w:sz w:val="28"/>
          <w:szCs w:val="28"/>
          <w:lang w:eastAsia="ru-RU"/>
        </w:rPr>
        <w:t>ки</w:t>
      </w:r>
      <w:r w:rsidRPr="00C0209A">
        <w:rPr>
          <w:rFonts w:ascii="Times New Roman" w:hAnsi="Times New Roman"/>
          <w:bCs/>
          <w:sz w:val="28"/>
          <w:szCs w:val="28"/>
          <w:lang w:eastAsia="ru-RU"/>
        </w:rPr>
        <w:t>» с д</w:t>
      </w:r>
      <w:r>
        <w:rPr>
          <w:rFonts w:ascii="Times New Roman" w:hAnsi="Times New Roman"/>
          <w:bCs/>
          <w:sz w:val="28"/>
          <w:szCs w:val="28"/>
          <w:lang w:eastAsia="ru-RU"/>
        </w:rPr>
        <w:t>вижениями.</w:t>
      </w:r>
    </w:p>
    <w:p w:rsidR="003B5275" w:rsidRPr="00FC767B" w:rsidRDefault="003B5275" w:rsidP="00F17A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33C92">
        <w:rPr>
          <w:rFonts w:ascii="Times New Roman" w:hAnsi="Times New Roman"/>
          <w:sz w:val="28"/>
          <w:szCs w:val="28"/>
          <w:lang w:eastAsia="ru-RU"/>
        </w:rPr>
        <w:pict>
          <v:shape id="_x0000_i1037" type="#_x0000_t75" style="width:276.75pt;height:207pt">
            <v:imagedata r:id="rId15" o:title=""/>
          </v:shape>
        </w:pict>
      </w:r>
    </w:p>
    <w:p w:rsidR="003B5275" w:rsidRPr="006149DF" w:rsidRDefault="003B5275" w:rsidP="00F17A43">
      <w:pPr>
        <w:spacing w:before="225" w:after="225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6149DF">
        <w:rPr>
          <w:rFonts w:ascii="Times New Roman" w:hAnsi="Times New Roman"/>
          <w:sz w:val="24"/>
          <w:szCs w:val="24"/>
          <w:lang w:eastAsia="ru-RU"/>
        </w:rPr>
        <w:t>(дети читают стихотворение и сопровождают слова движениями.) 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3897"/>
        <w:gridCol w:w="5757"/>
      </w:tblGrid>
      <w:tr w:rsidR="003B5275" w:rsidRPr="006149DF" w:rsidTr="000B482F"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Решили маме мы помочь </w:t>
            </w:r>
          </w:p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 воду в таз налили, 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Изображают пальцами откру</w:t>
            </w: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softHyphen/>
              <w:t>чивание крана.</w:t>
            </w:r>
          </w:p>
        </w:tc>
      </w:tr>
      <w:tr w:rsidR="003B5275" w:rsidRPr="006149DF" w:rsidTr="000B482F"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Насыпали вниз порошка, 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Делают мелкие движения ще</w:t>
            </w: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softHyphen/>
              <w:t xml:space="preserve">поткой пальцев. </w:t>
            </w:r>
          </w:p>
        </w:tc>
      </w:tr>
      <w:tr w:rsidR="003B5275" w:rsidRPr="006149DF" w:rsidTr="000B482F"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Белье все замочили. 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Ставят руки перед собой, кис</w:t>
            </w: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softHyphen/>
              <w:t>ти вниз, изображают погруже</w:t>
            </w: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softHyphen/>
              <w:t xml:space="preserve">ние белья в таз. </w:t>
            </w:r>
          </w:p>
        </w:tc>
      </w:tr>
      <w:tr w:rsidR="003B5275" w:rsidRPr="006149DF" w:rsidTr="000B482F"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Стирали долго мы его, 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 xml:space="preserve">Потирают кулаком </w:t>
            </w: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 </w:t>
            </w: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кулак.</w:t>
            </w:r>
          </w:p>
        </w:tc>
      </w:tr>
      <w:tr w:rsidR="003B5275" w:rsidRPr="006149DF" w:rsidTr="000B482F"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 доску даже терли. 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 xml:space="preserve">Потирают кулаком </w:t>
            </w: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 </w:t>
            </w: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ладонь.</w:t>
            </w:r>
          </w:p>
        </w:tc>
      </w:tr>
      <w:tr w:rsidR="003B5275" w:rsidRPr="006149DF" w:rsidTr="000B482F"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 разорвали ничего, 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Делают отрицательное движе</w:t>
            </w: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softHyphen/>
              <w:t>ние указательным пальцем.</w:t>
            </w:r>
          </w:p>
        </w:tc>
      </w:tr>
      <w:tr w:rsidR="003B5275" w:rsidRPr="006149DF" w:rsidTr="000B482F"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 полоскали сколько! </w:t>
            </w:r>
          </w:p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>Туда-сюда, туда-сюда,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Наклоняются, опускают руки, расслабляют, болтают ими из стороны в сторону.</w:t>
            </w:r>
          </w:p>
        </w:tc>
      </w:tr>
      <w:tr w:rsidR="003B5275" w:rsidRPr="006149DF" w:rsidTr="000B482F"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Вода в тазу вскипела. 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Складывают ладони перед со</w:t>
            </w: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softHyphen/>
              <w:t>бой, резко сжимают и разжи</w:t>
            </w: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softHyphen/>
              <w:t xml:space="preserve">мают пальцы. </w:t>
            </w:r>
          </w:p>
        </w:tc>
      </w:tr>
      <w:tr w:rsidR="003B5275" w:rsidRPr="006149DF" w:rsidTr="000B482F"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Но только, братцы, вот беда: 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Прижимают руки к щекам, по</w:t>
            </w: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softHyphen/>
              <w:t xml:space="preserve">качивая головой. </w:t>
            </w:r>
          </w:p>
        </w:tc>
      </w:tr>
      <w:tr w:rsidR="003B5275" w:rsidRPr="006149DF" w:rsidTr="000B482F"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>На пол упала пена!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 xml:space="preserve">Опускают руки вниз, трясут легко кистями. </w:t>
            </w:r>
          </w:p>
        </w:tc>
      </w:tr>
      <w:tr w:rsidR="003B5275" w:rsidRPr="006149DF" w:rsidTr="000B482F"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>Давай ее мы собирать</w:t>
            </w:r>
          </w:p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>И отжимать в ведерко.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Приседают, имитируя сбор пены обеими руками</w:t>
            </w:r>
          </w:p>
        </w:tc>
      </w:tr>
      <w:tr w:rsidR="003B5275" w:rsidRPr="006149DF" w:rsidTr="000C09C5">
        <w:trPr>
          <w:trHeight w:val="997"/>
        </w:trPr>
        <w:tc>
          <w:tcPr>
            <w:tcW w:w="393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>Чтобы как мама наша стать,</w:t>
            </w:r>
          </w:p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sz w:val="24"/>
                <w:szCs w:val="24"/>
                <w:lang w:eastAsia="ru-RU"/>
              </w:rPr>
              <w:t>Трудиться надо столько!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B5275" w:rsidRPr="006149DF" w:rsidRDefault="003B5275" w:rsidP="000B482F">
            <w:pPr>
              <w:spacing w:before="225" w:after="225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49DF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Показывают указательным пальцем вверх.</w:t>
            </w:r>
          </w:p>
        </w:tc>
      </w:tr>
    </w:tbl>
    <w:p w:rsidR="003B5275" w:rsidRDefault="003B5275" w:rsidP="00E86233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B5275" w:rsidRDefault="003B5275" w:rsidP="00F17A4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Мы белье постирали, но вешать еще не умеем. Давайте попросим мам повесить белье.</w:t>
      </w:r>
    </w:p>
    <w:p w:rsidR="003B5275" w:rsidRDefault="003B5275" w:rsidP="00F17A4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09C5">
        <w:rPr>
          <w:rFonts w:ascii="Times New Roman" w:hAnsi="Times New Roman"/>
          <w:sz w:val="28"/>
          <w:szCs w:val="28"/>
          <w:lang w:eastAsia="ru-RU"/>
        </w:rPr>
        <w:t>Игра «Вывешивание белья»</w:t>
      </w:r>
      <w:r>
        <w:rPr>
          <w:rFonts w:ascii="Times New Roman" w:hAnsi="Times New Roman"/>
          <w:sz w:val="28"/>
          <w:szCs w:val="28"/>
          <w:lang w:eastAsia="ru-RU"/>
        </w:rPr>
        <w:t xml:space="preserve"> (2 команды наперегонки, кто быстрее вывесит).  </w:t>
      </w:r>
    </w:p>
    <w:p w:rsidR="003B5275" w:rsidRDefault="003B5275" w:rsidP="00F17A43">
      <w:pPr>
        <w:pStyle w:val="c0"/>
        <w:shd w:val="clear" w:color="auto" w:fill="FFFFFF"/>
        <w:tabs>
          <w:tab w:val="left" w:pos="1080"/>
        </w:tabs>
        <w:spacing w:before="0" w:after="0"/>
        <w:jc w:val="both"/>
        <w:rPr>
          <w:rStyle w:val="c1"/>
          <w:sz w:val="28"/>
          <w:szCs w:val="28"/>
        </w:rPr>
      </w:pPr>
      <w:r w:rsidRPr="001E1F90">
        <w:rPr>
          <w:rStyle w:val="c1"/>
          <w:b/>
          <w:sz w:val="28"/>
          <w:szCs w:val="28"/>
          <w:u w:val="single"/>
        </w:rPr>
        <w:t>Ведущий:</w:t>
      </w:r>
      <w:r>
        <w:rPr>
          <w:rStyle w:val="c1"/>
          <w:sz w:val="28"/>
          <w:szCs w:val="28"/>
        </w:rPr>
        <w:t xml:space="preserve"> вот на такой веселой задорной ноте наш праздник подошел к концу.</w:t>
      </w:r>
    </w:p>
    <w:p w:rsidR="003B5275" w:rsidRPr="000C09C5" w:rsidRDefault="003B5275" w:rsidP="00F17A43">
      <w:pPr>
        <w:pStyle w:val="c0"/>
        <w:shd w:val="clear" w:color="auto" w:fill="FFFFFF"/>
        <w:tabs>
          <w:tab w:val="left" w:pos="1080"/>
        </w:tabs>
        <w:jc w:val="both"/>
        <w:rPr>
          <w:sz w:val="28"/>
          <w:szCs w:val="28"/>
        </w:rPr>
      </w:pPr>
      <w:r>
        <w:rPr>
          <w:rStyle w:val="c1"/>
          <w:sz w:val="28"/>
          <w:szCs w:val="28"/>
        </w:rPr>
        <w:t xml:space="preserve">                  </w:t>
      </w:r>
      <w:r w:rsidRPr="000C09C5">
        <w:rPr>
          <w:rStyle w:val="c1"/>
          <w:sz w:val="28"/>
          <w:szCs w:val="28"/>
        </w:rPr>
        <w:t>Праздник получился ярким,</w:t>
      </w:r>
    </w:p>
    <w:p w:rsidR="003B5275" w:rsidRPr="000C09C5" w:rsidRDefault="003B5275" w:rsidP="00F17A43">
      <w:pPr>
        <w:pStyle w:val="c0"/>
        <w:shd w:val="clear" w:color="auto" w:fill="FFFFFF"/>
        <w:jc w:val="both"/>
        <w:rPr>
          <w:sz w:val="28"/>
          <w:szCs w:val="28"/>
        </w:rPr>
      </w:pPr>
      <w:r w:rsidRPr="000C09C5">
        <w:rPr>
          <w:rStyle w:val="c1"/>
          <w:sz w:val="28"/>
          <w:szCs w:val="28"/>
        </w:rPr>
        <w:t>                </w:t>
      </w:r>
      <w:r>
        <w:rPr>
          <w:rStyle w:val="c1"/>
          <w:sz w:val="28"/>
          <w:szCs w:val="28"/>
        </w:rPr>
        <w:t xml:space="preserve">  </w:t>
      </w:r>
      <w:r w:rsidRPr="000C09C5">
        <w:rPr>
          <w:rStyle w:val="c1"/>
          <w:sz w:val="28"/>
          <w:szCs w:val="28"/>
        </w:rPr>
        <w:t>Мамам дарим мы подарки.</w:t>
      </w:r>
    </w:p>
    <w:p w:rsidR="003B5275" w:rsidRPr="000C09C5" w:rsidRDefault="003B5275" w:rsidP="00F17A43">
      <w:pPr>
        <w:pStyle w:val="c0"/>
        <w:shd w:val="clear" w:color="auto" w:fill="FFFFFF"/>
        <w:jc w:val="both"/>
        <w:rPr>
          <w:sz w:val="28"/>
          <w:szCs w:val="28"/>
        </w:rPr>
      </w:pPr>
      <w:r w:rsidRPr="000C09C5">
        <w:rPr>
          <w:rStyle w:val="c1"/>
          <w:sz w:val="28"/>
          <w:szCs w:val="28"/>
        </w:rPr>
        <w:t>               </w:t>
      </w:r>
      <w:r>
        <w:rPr>
          <w:rStyle w:val="c1"/>
          <w:sz w:val="28"/>
          <w:szCs w:val="28"/>
        </w:rPr>
        <w:t xml:space="preserve">  </w:t>
      </w:r>
      <w:r w:rsidRPr="000C09C5">
        <w:rPr>
          <w:rStyle w:val="c1"/>
          <w:sz w:val="28"/>
          <w:szCs w:val="28"/>
        </w:rPr>
        <w:t> Принимайте поскорей.</w:t>
      </w:r>
    </w:p>
    <w:p w:rsidR="003B5275" w:rsidRPr="000C09C5" w:rsidRDefault="003B5275" w:rsidP="00F17A43">
      <w:pPr>
        <w:pStyle w:val="c0"/>
        <w:shd w:val="clear" w:color="auto" w:fill="FFFFFF"/>
        <w:jc w:val="both"/>
        <w:rPr>
          <w:sz w:val="28"/>
          <w:szCs w:val="28"/>
        </w:rPr>
      </w:pPr>
      <w:r w:rsidRPr="000C09C5">
        <w:rPr>
          <w:rStyle w:val="c1"/>
          <w:sz w:val="28"/>
          <w:szCs w:val="28"/>
        </w:rPr>
        <w:t>                </w:t>
      </w:r>
      <w:r>
        <w:rPr>
          <w:rStyle w:val="c1"/>
          <w:sz w:val="28"/>
          <w:szCs w:val="28"/>
        </w:rPr>
        <w:t xml:space="preserve">  </w:t>
      </w:r>
      <w:r w:rsidRPr="000C09C5">
        <w:rPr>
          <w:rStyle w:val="c1"/>
          <w:sz w:val="28"/>
          <w:szCs w:val="28"/>
        </w:rPr>
        <w:t>Вам – сюрпризы от детей!</w:t>
      </w:r>
    </w:p>
    <w:p w:rsidR="003B5275" w:rsidRPr="000C09C5" w:rsidRDefault="003B5275" w:rsidP="00F17A43">
      <w:pPr>
        <w:pStyle w:val="c0"/>
        <w:shd w:val="clear" w:color="auto" w:fill="FFFFFF"/>
        <w:jc w:val="both"/>
        <w:rPr>
          <w:sz w:val="28"/>
          <w:szCs w:val="28"/>
        </w:rPr>
      </w:pPr>
      <w:r w:rsidRPr="000C09C5">
        <w:rPr>
          <w:rStyle w:val="c1"/>
          <w:sz w:val="28"/>
          <w:szCs w:val="28"/>
        </w:rPr>
        <w:t>Дети дарят своим мамам открытки с пожеланиями.</w:t>
      </w:r>
    </w:p>
    <w:p w:rsidR="003B5275" w:rsidRPr="000C09C5" w:rsidRDefault="003B5275" w:rsidP="00F17A43">
      <w:pPr>
        <w:pStyle w:val="c0"/>
        <w:shd w:val="clear" w:color="auto" w:fill="FFFFFF"/>
        <w:jc w:val="both"/>
        <w:rPr>
          <w:sz w:val="28"/>
          <w:szCs w:val="28"/>
        </w:rPr>
      </w:pPr>
      <w:r w:rsidRPr="000C09C5">
        <w:rPr>
          <w:rStyle w:val="c1"/>
          <w:sz w:val="28"/>
          <w:szCs w:val="28"/>
        </w:rPr>
        <w:t>Затем – чаепитие с угощением, приготовленным мамами собственными руками.</w:t>
      </w:r>
    </w:p>
    <w:p w:rsidR="003B5275" w:rsidRPr="000C09C5" w:rsidRDefault="003B5275" w:rsidP="00F17A43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C09C5">
        <w:rPr>
          <w:rFonts w:ascii="Times New Roman" w:hAnsi="Times New Roman"/>
          <w:sz w:val="28"/>
          <w:szCs w:val="28"/>
        </w:rPr>
        <w:t xml:space="preserve">Спасибо за ваше доброе сердце, за желание побыть рядом с детьми, подарить им душевное тепло. Нам очень приятно было видеть добрые и нежные улыбки мамочек, Счастливые глаза их детей. </w:t>
      </w:r>
      <w:r>
        <w:rPr>
          <w:rFonts w:ascii="Times New Roman" w:hAnsi="Times New Roman"/>
          <w:sz w:val="28"/>
          <w:szCs w:val="28"/>
        </w:rPr>
        <w:t>Спасибо з</w:t>
      </w:r>
      <w:r w:rsidRPr="000C09C5">
        <w:rPr>
          <w:rFonts w:ascii="Times New Roman" w:hAnsi="Times New Roman"/>
          <w:sz w:val="28"/>
          <w:szCs w:val="28"/>
        </w:rPr>
        <w:t>а участие в нашем празднике и за то, что вы всегда с нами</w:t>
      </w:r>
      <w:r>
        <w:rPr>
          <w:rFonts w:ascii="Times New Roman" w:hAnsi="Times New Roman"/>
          <w:sz w:val="28"/>
          <w:szCs w:val="28"/>
        </w:rPr>
        <w:t>.</w:t>
      </w:r>
    </w:p>
    <w:sectPr w:rsidR="003B5275" w:rsidRPr="000C09C5" w:rsidSect="00E42399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B482F"/>
    <w:rsid w:val="00000329"/>
    <w:rsid w:val="000043CE"/>
    <w:rsid w:val="00053600"/>
    <w:rsid w:val="00083A21"/>
    <w:rsid w:val="000B1E18"/>
    <w:rsid w:val="000B482F"/>
    <w:rsid w:val="000C09C5"/>
    <w:rsid w:val="0016523A"/>
    <w:rsid w:val="001861F4"/>
    <w:rsid w:val="001963F9"/>
    <w:rsid w:val="001B2117"/>
    <w:rsid w:val="001D0109"/>
    <w:rsid w:val="001E1F90"/>
    <w:rsid w:val="00230205"/>
    <w:rsid w:val="002612E8"/>
    <w:rsid w:val="002779D4"/>
    <w:rsid w:val="00333A9C"/>
    <w:rsid w:val="00395F10"/>
    <w:rsid w:val="003A1CEF"/>
    <w:rsid w:val="003B5275"/>
    <w:rsid w:val="00491AA5"/>
    <w:rsid w:val="004C441D"/>
    <w:rsid w:val="004E1FE1"/>
    <w:rsid w:val="005040AB"/>
    <w:rsid w:val="00540EF7"/>
    <w:rsid w:val="00545C55"/>
    <w:rsid w:val="00596F0F"/>
    <w:rsid w:val="005A5839"/>
    <w:rsid w:val="0060456A"/>
    <w:rsid w:val="006149DF"/>
    <w:rsid w:val="00624679"/>
    <w:rsid w:val="00633C92"/>
    <w:rsid w:val="00655EA4"/>
    <w:rsid w:val="0068435D"/>
    <w:rsid w:val="006A73D3"/>
    <w:rsid w:val="006C4CFA"/>
    <w:rsid w:val="006D277B"/>
    <w:rsid w:val="006E473B"/>
    <w:rsid w:val="007025D1"/>
    <w:rsid w:val="0071285B"/>
    <w:rsid w:val="00786733"/>
    <w:rsid w:val="007C7AAD"/>
    <w:rsid w:val="007D0C0A"/>
    <w:rsid w:val="00882537"/>
    <w:rsid w:val="00885B93"/>
    <w:rsid w:val="009B6AAE"/>
    <w:rsid w:val="009D2A85"/>
    <w:rsid w:val="00AA03A9"/>
    <w:rsid w:val="00B305C4"/>
    <w:rsid w:val="00B734D2"/>
    <w:rsid w:val="00C0209A"/>
    <w:rsid w:val="00C361B2"/>
    <w:rsid w:val="00C75E93"/>
    <w:rsid w:val="00E34666"/>
    <w:rsid w:val="00E42399"/>
    <w:rsid w:val="00E56C3D"/>
    <w:rsid w:val="00E86233"/>
    <w:rsid w:val="00EC4F6B"/>
    <w:rsid w:val="00F17A43"/>
    <w:rsid w:val="00F630B5"/>
    <w:rsid w:val="00F96723"/>
    <w:rsid w:val="00FC767B"/>
    <w:rsid w:val="00FD1A69"/>
    <w:rsid w:val="00FD53D4"/>
    <w:rsid w:val="00FF71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6723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a"/>
    <w:basedOn w:val="Normal"/>
    <w:uiPriority w:val="99"/>
    <w:rsid w:val="000B482F"/>
    <w:pPr>
      <w:spacing w:before="225" w:after="225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NormalWeb">
    <w:name w:val="Normal (Web)"/>
    <w:basedOn w:val="Normal"/>
    <w:uiPriority w:val="99"/>
    <w:semiHidden/>
    <w:rsid w:val="000B48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lg">
    <w:name w:val="dlg"/>
    <w:basedOn w:val="Normal"/>
    <w:uiPriority w:val="99"/>
    <w:rsid w:val="00540E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x">
    <w:name w:val="stx"/>
    <w:basedOn w:val="Normal"/>
    <w:uiPriority w:val="99"/>
    <w:rsid w:val="00540E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655EA4"/>
    <w:rPr>
      <w:rFonts w:cs="Times New Roman"/>
      <w:b/>
      <w:bCs/>
    </w:rPr>
  </w:style>
  <w:style w:type="paragraph" w:customStyle="1" w:styleId="c0">
    <w:name w:val="c0"/>
    <w:basedOn w:val="Normal"/>
    <w:uiPriority w:val="99"/>
    <w:rsid w:val="00491AA5"/>
    <w:pPr>
      <w:spacing w:before="90" w:after="9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basedOn w:val="DefaultParagraphFont"/>
    <w:uiPriority w:val="99"/>
    <w:rsid w:val="00491AA5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E86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8623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9595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59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596031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96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5977">
                          <w:marLeft w:val="0"/>
                          <w:marRight w:val="0"/>
                          <w:marTop w:val="13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595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595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596004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96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6011">
                          <w:marLeft w:val="0"/>
                          <w:marRight w:val="0"/>
                          <w:marTop w:val="13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595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59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596052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9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5987">
                          <w:marLeft w:val="0"/>
                          <w:marRight w:val="0"/>
                          <w:marTop w:val="13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595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595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596035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96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6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596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596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9596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9596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95959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95960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95960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9595991">
                                                          <w:marLeft w:val="150"/>
                                                          <w:marRight w:val="15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95960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95959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95959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495960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495960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95960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49596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495959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495959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6" w:space="8" w:color="666666"/>
                                                                                                <w:left w:val="dotted" w:sz="6" w:space="8" w:color="666666"/>
                                                                                                <w:bottom w:val="dotted" w:sz="6" w:space="8" w:color="666666"/>
                                                                                                <w:right w:val="dotted" w:sz="6" w:space="8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596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59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595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95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5999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595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596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596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596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596036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96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6002">
                          <w:marLeft w:val="0"/>
                          <w:marRight w:val="0"/>
                          <w:marTop w:val="13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596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59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595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9603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6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596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59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5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9601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6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596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59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59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96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6034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596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595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596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59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595986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96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6028">
                          <w:marLeft w:val="0"/>
                          <w:marRight w:val="0"/>
                          <w:marTop w:val="13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399</TotalTime>
  <Pages>7</Pages>
  <Words>861</Words>
  <Characters>4913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13</cp:revision>
  <cp:lastPrinted>2014-08-16T15:04:00Z</cp:lastPrinted>
  <dcterms:created xsi:type="dcterms:W3CDTF">2013-11-18T17:19:00Z</dcterms:created>
  <dcterms:modified xsi:type="dcterms:W3CDTF">2017-03-21T12:53:00Z</dcterms:modified>
</cp:coreProperties>
</file>