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A45" w:rsidRPr="00AC3597" w:rsidRDefault="003F6A45" w:rsidP="004333F8">
      <w:pPr>
        <w:spacing w:line="256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C359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Муниципальное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бюджетное </w:t>
      </w:r>
      <w:r w:rsidRPr="00AC359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дошкольное образовательное учреждение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AC359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детский сад №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71</w:t>
      </w:r>
    </w:p>
    <w:p w:rsidR="003F6A45" w:rsidRPr="00AC3597" w:rsidRDefault="003F6A45" w:rsidP="00AC3597">
      <w:pPr>
        <w:spacing w:line="256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F6A45" w:rsidRPr="00AC3597" w:rsidRDefault="003F6A45" w:rsidP="00AC3597">
      <w:pPr>
        <w:spacing w:line="256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F6A45" w:rsidRPr="00AC3597" w:rsidRDefault="003F6A45" w:rsidP="00AC3597">
      <w:pPr>
        <w:spacing w:line="256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E659F">
        <w:rPr>
          <w:rFonts w:ascii="Times New Roman" w:hAnsi="Times New Roman"/>
          <w:noProof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5.75pt;height:541.5pt;visibility:visible">
            <v:imagedata r:id="rId5" o:title=""/>
          </v:shape>
        </w:pict>
      </w:r>
    </w:p>
    <w:p w:rsidR="003F6A45" w:rsidRPr="00AC3597" w:rsidRDefault="003F6A45" w:rsidP="00872C61">
      <w:pPr>
        <w:spacing w:line="256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C359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Конспект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прогулки для детей</w:t>
      </w:r>
    </w:p>
    <w:p w:rsidR="003F6A45" w:rsidRPr="00AC3597" w:rsidRDefault="003F6A45" w:rsidP="00872C61">
      <w:pPr>
        <w:spacing w:line="256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второй младшей группы</w:t>
      </w:r>
    </w:p>
    <w:p w:rsidR="003F6A45" w:rsidRPr="00872C61" w:rsidRDefault="003F6A45" w:rsidP="00AC3597">
      <w:pPr>
        <w:spacing w:line="256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72C61">
        <w:rPr>
          <w:rFonts w:ascii="Times New Roman" w:hAnsi="Times New Roman"/>
          <w:b/>
          <w:sz w:val="32"/>
          <w:szCs w:val="32"/>
          <w:lang w:eastAsia="ru-RU"/>
        </w:rPr>
        <w:t>«Какие деревья растут у нас на участке?»</w:t>
      </w:r>
    </w:p>
    <w:p w:rsidR="003F6A45" w:rsidRDefault="003F6A45" w:rsidP="007B7744">
      <w:pPr>
        <w:tabs>
          <w:tab w:val="center" w:pos="4677"/>
        </w:tabs>
        <w:spacing w:line="256" w:lineRule="auto"/>
        <w:rPr>
          <w:rFonts w:ascii="Times New Roman" w:hAnsi="Times New Roman"/>
          <w:b/>
          <w:sz w:val="28"/>
          <w:szCs w:val="28"/>
        </w:rPr>
      </w:pPr>
      <w:r w:rsidRPr="00AC359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                         </w:t>
      </w:r>
      <w:bookmarkStart w:id="0" w:name="_GoBack"/>
      <w:bookmarkEnd w:id="0"/>
      <w:r w:rsidRPr="00AC359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</w:t>
      </w:r>
    </w:p>
    <w:p w:rsidR="003F6A45" w:rsidRPr="00056F78" w:rsidRDefault="003F6A45" w:rsidP="00EF6914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056F78">
        <w:rPr>
          <w:rFonts w:ascii="Times New Roman" w:hAnsi="Times New Roman"/>
          <w:b/>
          <w:sz w:val="36"/>
          <w:szCs w:val="36"/>
        </w:rPr>
        <w:t xml:space="preserve">Тема </w:t>
      </w:r>
      <w:r w:rsidRPr="00056F78">
        <w:rPr>
          <w:rFonts w:ascii="Times New Roman" w:hAnsi="Times New Roman"/>
          <w:sz w:val="36"/>
          <w:szCs w:val="36"/>
        </w:rPr>
        <w:t>«Какие деревья растут у нас на участке?»</w:t>
      </w:r>
    </w:p>
    <w:p w:rsidR="003F6A45" w:rsidRPr="009A2D89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3C61A6">
        <w:rPr>
          <w:rFonts w:ascii="Times New Roman" w:hAnsi="Times New Roman"/>
          <w:sz w:val="28"/>
          <w:szCs w:val="28"/>
        </w:rPr>
        <w:t>целевая прогулка</w:t>
      </w:r>
      <w:r>
        <w:rPr>
          <w:rFonts w:ascii="Times New Roman" w:hAnsi="Times New Roman"/>
          <w:sz w:val="28"/>
          <w:szCs w:val="28"/>
        </w:rPr>
        <w:t>0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597">
        <w:rPr>
          <w:rFonts w:ascii="Times New Roman" w:hAnsi="Times New Roman"/>
          <w:b/>
          <w:sz w:val="28"/>
          <w:szCs w:val="28"/>
        </w:rPr>
        <w:t>Приоритетная образовательная область:</w:t>
      </w:r>
      <w:r w:rsidRPr="00AC3597">
        <w:rPr>
          <w:rFonts w:ascii="Times New Roman" w:hAnsi="Times New Roman"/>
          <w:sz w:val="28"/>
          <w:szCs w:val="28"/>
        </w:rPr>
        <w:t xml:space="preserve"> познавательное развитие.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597">
        <w:rPr>
          <w:rFonts w:ascii="Times New Roman" w:hAnsi="Times New Roman"/>
          <w:b/>
          <w:sz w:val="28"/>
          <w:szCs w:val="28"/>
        </w:rPr>
        <w:t>В интеграции:</w:t>
      </w:r>
      <w:r w:rsidRPr="00AC3597">
        <w:rPr>
          <w:rFonts w:ascii="Times New Roman" w:hAnsi="Times New Roman"/>
          <w:sz w:val="28"/>
          <w:szCs w:val="28"/>
        </w:rPr>
        <w:t xml:space="preserve"> социально-коммуникативное развитие, речевое развитие, физическое развитие. 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597">
        <w:rPr>
          <w:rFonts w:ascii="Times New Roman" w:hAnsi="Times New Roman"/>
          <w:b/>
          <w:sz w:val="28"/>
          <w:szCs w:val="28"/>
        </w:rPr>
        <w:t>Виды детской деятельности:</w:t>
      </w:r>
      <w:r w:rsidRPr="00AC3597">
        <w:rPr>
          <w:rFonts w:ascii="Times New Roman" w:hAnsi="Times New Roman"/>
          <w:sz w:val="28"/>
          <w:szCs w:val="28"/>
        </w:rPr>
        <w:t xml:space="preserve"> игровая, коммуникативная, двигательная, познавательно-исследовательская.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597">
        <w:rPr>
          <w:rFonts w:ascii="Times New Roman" w:hAnsi="Times New Roman"/>
          <w:b/>
          <w:sz w:val="28"/>
          <w:szCs w:val="28"/>
        </w:rPr>
        <w:t>Форма работы:</w:t>
      </w:r>
      <w:r w:rsidRPr="00AC3597">
        <w:rPr>
          <w:rFonts w:ascii="Times New Roman" w:hAnsi="Times New Roman"/>
          <w:sz w:val="28"/>
          <w:szCs w:val="28"/>
        </w:rPr>
        <w:t xml:space="preserve"> групповая, индивидуальная.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C3597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C3597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AC359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формировать гармоническое отношение детей к окружающему миру. 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2D89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продолжать закреплять названия деревьев на участке детского сада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(береза, ель, рябина), их отличительные признаки;</w:t>
      </w:r>
      <w:r w:rsidRPr="008C68D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умение отвечать на поставленные вопросы;</w:t>
      </w:r>
    </w:p>
    <w:p w:rsidR="003F6A45" w:rsidRPr="002D0C8A" w:rsidRDefault="003F6A45" w:rsidP="00EF691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 w:rsidRPr="002D0C8A">
        <w:rPr>
          <w:rFonts w:ascii="Times New Roman" w:hAnsi="Times New Roman"/>
          <w:sz w:val="28"/>
          <w:szCs w:val="27"/>
          <w:lang w:eastAsia="ru-RU"/>
        </w:rPr>
        <w:t xml:space="preserve">- закрепить знания </w:t>
      </w:r>
      <w:r>
        <w:rPr>
          <w:rFonts w:ascii="Times New Roman" w:hAnsi="Times New Roman"/>
          <w:sz w:val="28"/>
          <w:szCs w:val="27"/>
          <w:lang w:eastAsia="ru-RU"/>
        </w:rPr>
        <w:t>о строении дерева: ствол, ветки;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закреплять знание цветов (зеленый, красный, белый, желтый);</w:t>
      </w:r>
    </w:p>
    <w:p w:rsidR="003F6A45" w:rsidRPr="009A2D89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активизировать речь детей;</w:t>
      </w:r>
    </w:p>
    <w:p w:rsidR="003F6A45" w:rsidRPr="007B4CE9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2D89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формировать заботливое отношение к природе, чувство ответственности, эстетические чувства.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развивать познавательн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ую активность</w:t>
      </w:r>
      <w:r w:rsidRPr="00AC359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память, внимание,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мышление, </w:t>
      </w:r>
      <w:r w:rsidRPr="00AC359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навыки речевого общения, расширять словарный запас детей;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развивать двигательные навыки, интерес к игровой деятельности.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3F6A45" w:rsidRPr="007B4CE9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2D89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любовь к родной природе;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 воспитывать доброжелательные отношения между детьми.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F6A45" w:rsidRPr="007B4CE9" w:rsidRDefault="003F6A45" w:rsidP="00EF6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C3597">
        <w:rPr>
          <w:rFonts w:ascii="Times New Roman" w:hAnsi="Times New Roman"/>
          <w:b/>
          <w:sz w:val="28"/>
          <w:szCs w:val="28"/>
        </w:rPr>
        <w:t>Методы:</w:t>
      </w:r>
    </w:p>
    <w:p w:rsidR="003F6A45" w:rsidRPr="007B4CE9" w:rsidRDefault="003F6A45" w:rsidP="00EF6914">
      <w:pPr>
        <w:spacing w:after="0" w:line="240" w:lineRule="auto"/>
        <w:jc w:val="both"/>
        <w:rPr>
          <w:rFonts w:ascii="Times New Roman" w:hAnsi="Times New Roman"/>
          <w:bCs/>
          <w:sz w:val="28"/>
          <w:lang w:eastAsia="ru-RU"/>
        </w:rPr>
      </w:pPr>
      <w:r w:rsidRPr="007B4CE9">
        <w:rPr>
          <w:rFonts w:ascii="Times New Roman" w:hAnsi="Times New Roman"/>
          <w:b/>
          <w:sz w:val="28"/>
          <w:szCs w:val="28"/>
        </w:rPr>
        <w:t>Наглядные:</w:t>
      </w:r>
      <w:r w:rsidRPr="007B4CE9">
        <w:rPr>
          <w:rFonts w:ascii="Times New Roman" w:hAnsi="Times New Roman"/>
          <w:sz w:val="28"/>
          <w:szCs w:val="28"/>
        </w:rPr>
        <w:t xml:space="preserve"> показ игрушки </w:t>
      </w:r>
      <w:r>
        <w:rPr>
          <w:rFonts w:ascii="Times New Roman" w:hAnsi="Times New Roman"/>
          <w:sz w:val="28"/>
          <w:szCs w:val="28"/>
        </w:rPr>
        <w:t>белочки</w:t>
      </w:r>
      <w:r w:rsidRPr="007B4CE9">
        <w:rPr>
          <w:rFonts w:ascii="Times New Roman" w:hAnsi="Times New Roman"/>
          <w:sz w:val="28"/>
          <w:szCs w:val="28"/>
        </w:rPr>
        <w:t>, наблюдени</w:t>
      </w:r>
      <w:r>
        <w:rPr>
          <w:rFonts w:ascii="Times New Roman" w:hAnsi="Times New Roman"/>
          <w:sz w:val="28"/>
          <w:szCs w:val="28"/>
        </w:rPr>
        <w:t>я в природе</w:t>
      </w:r>
      <w:r w:rsidRPr="007B4CE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игрушки – грибы, шишки, листья.</w:t>
      </w:r>
    </w:p>
    <w:p w:rsidR="003F6A45" w:rsidRPr="007B4CE9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CE9">
        <w:rPr>
          <w:rFonts w:ascii="Times New Roman" w:hAnsi="Times New Roman"/>
          <w:b/>
          <w:sz w:val="28"/>
          <w:szCs w:val="28"/>
        </w:rPr>
        <w:t>Словесные:</w:t>
      </w:r>
      <w:r w:rsidRPr="007B4CE9">
        <w:rPr>
          <w:rFonts w:ascii="Times New Roman" w:hAnsi="Times New Roman"/>
          <w:sz w:val="28"/>
          <w:szCs w:val="28"/>
        </w:rPr>
        <w:t xml:space="preserve"> загадка, вопросы к детям, объяснение правил игры.</w:t>
      </w:r>
    </w:p>
    <w:p w:rsidR="003F6A45" w:rsidRPr="007B4CE9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CE9">
        <w:rPr>
          <w:rFonts w:ascii="Times New Roman" w:hAnsi="Times New Roman"/>
          <w:b/>
          <w:sz w:val="28"/>
          <w:szCs w:val="28"/>
        </w:rPr>
        <w:t>Практические:</w:t>
      </w:r>
      <w:r w:rsidRPr="007B4CE9">
        <w:rPr>
          <w:rFonts w:ascii="Times New Roman" w:hAnsi="Times New Roman"/>
          <w:sz w:val="28"/>
          <w:szCs w:val="28"/>
        </w:rPr>
        <w:t xml:space="preserve"> продуктивная деятельность – рисование на песке</w:t>
      </w:r>
      <w:r>
        <w:rPr>
          <w:rFonts w:ascii="Times New Roman" w:hAnsi="Times New Roman"/>
          <w:sz w:val="28"/>
          <w:szCs w:val="28"/>
        </w:rPr>
        <w:t>,</w:t>
      </w:r>
      <w:r w:rsidRPr="007B4CE9">
        <w:rPr>
          <w:rFonts w:ascii="Times New Roman" w:hAnsi="Times New Roman"/>
          <w:sz w:val="28"/>
          <w:szCs w:val="28"/>
        </w:rPr>
        <w:t xml:space="preserve"> сюрпризный момент – </w:t>
      </w:r>
      <w:r>
        <w:rPr>
          <w:rFonts w:ascii="Times New Roman" w:hAnsi="Times New Roman"/>
          <w:sz w:val="28"/>
          <w:szCs w:val="28"/>
        </w:rPr>
        <w:t>Б</w:t>
      </w:r>
      <w:r w:rsidRPr="007B4CE9">
        <w:rPr>
          <w:rFonts w:ascii="Times New Roman" w:hAnsi="Times New Roman"/>
          <w:sz w:val="28"/>
          <w:szCs w:val="28"/>
        </w:rPr>
        <w:t>елочка</w:t>
      </w:r>
      <w:r>
        <w:rPr>
          <w:rFonts w:ascii="Times New Roman" w:hAnsi="Times New Roman"/>
          <w:sz w:val="28"/>
          <w:szCs w:val="28"/>
        </w:rPr>
        <w:t xml:space="preserve"> с письмом, подарки</w:t>
      </w:r>
      <w:r w:rsidRPr="007B4CE9">
        <w:rPr>
          <w:rFonts w:ascii="Times New Roman" w:hAnsi="Times New Roman"/>
          <w:sz w:val="28"/>
          <w:szCs w:val="28"/>
        </w:rPr>
        <w:t>.</w:t>
      </w:r>
    </w:p>
    <w:p w:rsidR="003F6A45" w:rsidRPr="007B4CE9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CE9">
        <w:rPr>
          <w:rFonts w:ascii="Times New Roman" w:hAnsi="Times New Roman"/>
          <w:b/>
          <w:sz w:val="28"/>
          <w:szCs w:val="28"/>
        </w:rPr>
        <w:t>Игровые:</w:t>
      </w:r>
      <w:r w:rsidRPr="007B4CE9">
        <w:rPr>
          <w:rFonts w:ascii="Times New Roman" w:hAnsi="Times New Roman"/>
          <w:sz w:val="28"/>
          <w:szCs w:val="28"/>
        </w:rPr>
        <w:t xml:space="preserve"> дидактическая игра «Соберем шишки и грибы для белочки»</w:t>
      </w:r>
      <w:r>
        <w:rPr>
          <w:rFonts w:ascii="Times New Roman" w:hAnsi="Times New Roman"/>
          <w:sz w:val="28"/>
          <w:szCs w:val="28"/>
        </w:rPr>
        <w:t>,</w:t>
      </w:r>
      <w:r w:rsidRPr="00A20FAD">
        <w:rPr>
          <w:rFonts w:ascii="Times New Roman" w:hAnsi="Times New Roman"/>
          <w:sz w:val="28"/>
          <w:szCs w:val="28"/>
        </w:rPr>
        <w:t xml:space="preserve"> </w:t>
      </w:r>
      <w:r w:rsidRPr="007B4CE9">
        <w:rPr>
          <w:rFonts w:ascii="Times New Roman" w:hAnsi="Times New Roman"/>
          <w:sz w:val="28"/>
          <w:szCs w:val="28"/>
        </w:rPr>
        <w:t>подвижная игра «Лист кружится».</w:t>
      </w:r>
    </w:p>
    <w:p w:rsidR="003F6A45" w:rsidRPr="00AC3597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6A45" w:rsidRDefault="003F6A45" w:rsidP="007B4CE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3F6A45" w:rsidRPr="003970C0" w:rsidRDefault="003F6A45" w:rsidP="00EF691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970C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Экскурсия по участку детского сада, наблюдения за деревьями и кустарниками.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C359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Рассматривание фотографий, иллюстраций по теме, беседы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дидактическая игра «Собери елочку», «Шишки для белочки». Рисование елочки, деревьев. Чтение художественных произведений.</w:t>
      </w:r>
    </w:p>
    <w:p w:rsidR="003F6A45" w:rsidRPr="00AC3597" w:rsidRDefault="003F6A45" w:rsidP="00EF691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Словарная работа:</w:t>
      </w:r>
      <w:r w:rsidRPr="00AC359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еловые шишки, гроздья ягод, белоствольная.</w:t>
      </w:r>
    </w:p>
    <w:p w:rsidR="003F6A45" w:rsidRPr="003970C0" w:rsidRDefault="003F6A45" w:rsidP="00EF6914">
      <w:pPr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AC3597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Оборудование:</w:t>
      </w:r>
      <w:r>
        <w:rPr>
          <w:rFonts w:ascii="Times New Roman" w:hAnsi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C3597">
        <w:rPr>
          <w:rFonts w:ascii="Times New Roman" w:hAnsi="Times New Roman"/>
          <w:sz w:val="28"/>
          <w:szCs w:val="28"/>
          <w:lang w:eastAsia="ru-RU"/>
        </w:rPr>
        <w:t xml:space="preserve">Игрушка – </w:t>
      </w:r>
      <w:r>
        <w:rPr>
          <w:rFonts w:ascii="Times New Roman" w:hAnsi="Times New Roman"/>
          <w:sz w:val="28"/>
          <w:szCs w:val="28"/>
          <w:lang w:eastAsia="ru-RU"/>
        </w:rPr>
        <w:t>белочка, письмо (от деревьев), шишки еловые, грибы, корзинка, коробочка (для листьев и ягод), листья.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632B45">
        <w:rPr>
          <w:rFonts w:ascii="Times New Roman" w:hAnsi="Times New Roman"/>
          <w:b/>
          <w:sz w:val="28"/>
        </w:rPr>
        <w:t>Ход прогулки: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Организационный момент.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(В группе)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Pr="008C68D8">
        <w:rPr>
          <w:rFonts w:ascii="Times New Roman" w:hAnsi="Times New Roman"/>
          <w:sz w:val="28"/>
        </w:rPr>
        <w:t>Воспита</w:t>
      </w:r>
      <w:r>
        <w:rPr>
          <w:rFonts w:ascii="Times New Roman" w:hAnsi="Times New Roman"/>
          <w:sz w:val="28"/>
        </w:rPr>
        <w:t>тель собирает детей вокруг себя).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Дружно в круг ты становись и радостью своей поделись. Пусть солнышко для нас сияет, его мы в гости приглашаем. </w:t>
      </w:r>
    </w:p>
    <w:p w:rsidR="003F6A45" w:rsidRPr="008C68D8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Знаю я одну загадку, но не знаю я отгадку. Вас прошу скорей помочь…</w:t>
      </w:r>
    </w:p>
    <w:p w:rsidR="003F6A45" w:rsidRPr="008C68D8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C68D8">
        <w:rPr>
          <w:rFonts w:ascii="Times New Roman" w:hAnsi="Times New Roman"/>
          <w:sz w:val="28"/>
        </w:rPr>
        <w:t>Загадка</w:t>
      </w:r>
    </w:p>
    <w:p w:rsidR="003F6A45" w:rsidRPr="008C68D8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C68D8">
        <w:rPr>
          <w:rFonts w:ascii="Times New Roman" w:hAnsi="Times New Roman"/>
          <w:sz w:val="28"/>
        </w:rPr>
        <w:t>«Сама мелковата, а хвост богатый.</w:t>
      </w:r>
    </w:p>
    <w:p w:rsidR="003F6A45" w:rsidRPr="008C68D8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C68D8">
        <w:rPr>
          <w:rFonts w:ascii="Times New Roman" w:hAnsi="Times New Roman"/>
          <w:sz w:val="28"/>
        </w:rPr>
        <w:t xml:space="preserve">С ветки на ветку скок – поскок, 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C68D8">
        <w:rPr>
          <w:rFonts w:ascii="Times New Roman" w:hAnsi="Times New Roman"/>
          <w:sz w:val="28"/>
        </w:rPr>
        <w:t>Орешек за орешком щелк – щелк (белочка).</w:t>
      </w:r>
    </w:p>
    <w:p w:rsidR="003F6A45" w:rsidRPr="002E613F" w:rsidRDefault="003F6A45" w:rsidP="00EF6914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2E613F">
        <w:rPr>
          <w:rFonts w:ascii="Times New Roman" w:hAnsi="Times New Roman"/>
          <w:b/>
          <w:sz w:val="28"/>
        </w:rPr>
        <w:t>Сюрпризный момент.</w:t>
      </w:r>
    </w:p>
    <w:p w:rsidR="003F6A45" w:rsidRPr="002D0C8A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D0C8A">
        <w:rPr>
          <w:rFonts w:ascii="Times New Roman" w:hAnsi="Times New Roman"/>
          <w:sz w:val="28"/>
        </w:rPr>
        <w:t>- Дети, посмотрите, белочка принесла нам письмо. Прочитаем его?</w:t>
      </w:r>
    </w:p>
    <w:p w:rsidR="003F6A45" w:rsidRPr="002D0C8A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D0C8A">
        <w:rPr>
          <w:rFonts w:ascii="Times New Roman" w:hAnsi="Times New Roman"/>
          <w:sz w:val="28"/>
        </w:rPr>
        <w:t>(открывает письмо)</w:t>
      </w:r>
      <w:r>
        <w:rPr>
          <w:rFonts w:ascii="Times New Roman" w:hAnsi="Times New Roman"/>
          <w:sz w:val="28"/>
        </w:rPr>
        <w:t xml:space="preserve"> «Дорогие дети, мы очень хотим пригласить вас к себе в гости. Мы хотим с вами поиграть и многое от вас узнать. Это пишут вам береза, елочка и рябина».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D0C8A">
        <w:rPr>
          <w:rFonts w:ascii="Times New Roman" w:hAnsi="Times New Roman"/>
          <w:sz w:val="28"/>
        </w:rPr>
        <w:t>- Пойдем в гости к деревьям?</w:t>
      </w:r>
    </w:p>
    <w:p w:rsidR="003F6A45" w:rsidRPr="002D0C8A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-А почему именно белочка принесла письмо? (Любит прыгать по деревьям, собирает шишки).</w:t>
      </w:r>
    </w:p>
    <w:p w:rsidR="003F6A45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 как нужно вести себя в гостях? (Называют правила поведения).</w:t>
      </w:r>
    </w:p>
    <w:p w:rsidR="003F6A45" w:rsidRPr="002E613F" w:rsidRDefault="003F6A45" w:rsidP="00EF6914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2E613F">
        <w:rPr>
          <w:rFonts w:ascii="Times New Roman" w:hAnsi="Times New Roman"/>
          <w:b/>
          <w:sz w:val="28"/>
        </w:rPr>
        <w:t>Основная часть.</w:t>
      </w:r>
    </w:p>
    <w:p w:rsidR="003F6A45" w:rsidRDefault="003F6A45" w:rsidP="00EF6914">
      <w:pPr>
        <w:spacing w:line="240" w:lineRule="auto"/>
        <w:jc w:val="both"/>
        <w:rPr>
          <w:rFonts w:ascii="Times New Roman" w:hAnsi="Times New Roman"/>
          <w:b/>
          <w:sz w:val="28"/>
        </w:rPr>
      </w:pPr>
      <w:r w:rsidRPr="00632B45">
        <w:rPr>
          <w:rFonts w:ascii="Times New Roman" w:hAnsi="Times New Roman"/>
          <w:b/>
          <w:sz w:val="28"/>
        </w:rPr>
        <w:t>(На участке детского сада)</w:t>
      </w:r>
    </w:p>
    <w:p w:rsidR="003F6A45" w:rsidRPr="002E613F" w:rsidRDefault="003F6A45" w:rsidP="007B4CE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E613F">
        <w:rPr>
          <w:rFonts w:ascii="Times New Roman" w:hAnsi="Times New Roman"/>
          <w:sz w:val="28"/>
        </w:rPr>
        <w:t>- В письме есть еще листочек с маршрутом нашей прогулки. Посмотрим, куда нам идти сначала? (Смотрят, определяют направление пути по картинкам – изображениям деревьев). Что первое нарисовано? (Елочка). Идем сначала в гости к елочке. Белочка идет с нами?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Дети, как называется это дерево?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Правильно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а, почему вы думаете, что это елочка?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Дети,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скажите</w:t>
      </w:r>
      <w:r>
        <w:rPr>
          <w:rFonts w:ascii="Times New Roman" w:hAnsi="Times New Roman"/>
          <w:sz w:val="28"/>
          <w:szCs w:val="28"/>
          <w:lang w:eastAsia="ru-RU"/>
        </w:rPr>
        <w:t>, а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какая она большая или маленькая? Высокая или низкая? </w:t>
      </w:r>
      <w:r w:rsidRPr="00632B4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Правильно, </w:t>
      </w:r>
      <w:r>
        <w:rPr>
          <w:rFonts w:ascii="Times New Roman" w:hAnsi="Times New Roman"/>
          <w:sz w:val="28"/>
          <w:szCs w:val="28"/>
          <w:lang w:eastAsia="ru-RU"/>
        </w:rPr>
        <w:t>большая, высокая.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А какого цвета ел</w:t>
      </w:r>
      <w:r>
        <w:rPr>
          <w:rFonts w:ascii="Times New Roman" w:hAnsi="Times New Roman"/>
          <w:sz w:val="28"/>
          <w:szCs w:val="28"/>
          <w:lang w:eastAsia="ru-RU"/>
        </w:rPr>
        <w:t>оч</w:t>
      </w:r>
      <w:r w:rsidRPr="00632B45">
        <w:rPr>
          <w:rFonts w:ascii="Times New Roman" w:hAnsi="Times New Roman"/>
          <w:sz w:val="28"/>
          <w:szCs w:val="28"/>
          <w:lang w:eastAsia="ru-RU"/>
        </w:rPr>
        <w:t>ка? (Зеленая)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Что есть у елки? (Ствол, веточки)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32B45">
        <w:rPr>
          <w:rFonts w:ascii="Times New Roman" w:hAnsi="Times New Roman"/>
          <w:sz w:val="28"/>
          <w:szCs w:val="28"/>
          <w:lang w:eastAsia="ru-RU"/>
        </w:rPr>
        <w:t xml:space="preserve"> А это что на веточках? (Иголочки.) Какие у елочки иголочки? (маленькие, острые, колючие)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2B45">
        <w:rPr>
          <w:rFonts w:ascii="Times New Roman" w:hAnsi="Times New Roman"/>
          <w:sz w:val="28"/>
          <w:szCs w:val="28"/>
          <w:lang w:eastAsia="ru-RU"/>
        </w:rPr>
        <w:t>(</w:t>
      </w:r>
      <w:r w:rsidRPr="00632B4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дети трогают иголочки на елке)</w:t>
      </w:r>
      <w:r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А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можно елочку обижать, рубить ее</w:t>
      </w:r>
      <w:r>
        <w:rPr>
          <w:rFonts w:ascii="Times New Roman" w:hAnsi="Times New Roman"/>
          <w:sz w:val="28"/>
          <w:szCs w:val="28"/>
          <w:lang w:eastAsia="ru-RU"/>
        </w:rPr>
        <w:t>, ломать ветки</w:t>
      </w:r>
      <w:r w:rsidRPr="00632B45">
        <w:rPr>
          <w:rFonts w:ascii="Times New Roman" w:hAnsi="Times New Roman"/>
          <w:sz w:val="28"/>
          <w:szCs w:val="28"/>
          <w:lang w:eastAsia="ru-RU"/>
        </w:rPr>
        <w:t>?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Правильно нельзя, ей так же, как и нам, будет больно.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Скажите, можем мы поднять елочку и перенести в другое место? (</w:t>
      </w:r>
      <w:r w:rsidRPr="00632B4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</w:t>
      </w:r>
      <w:r w:rsidRPr="00632B45">
        <w:rPr>
          <w:rFonts w:ascii="Times New Roman" w:hAnsi="Times New Roman"/>
          <w:sz w:val="28"/>
          <w:szCs w:val="28"/>
          <w:lang w:eastAsia="ru-RU"/>
        </w:rPr>
        <w:t>)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А почему нельзя? (</w:t>
      </w:r>
      <w:r w:rsidRPr="00632B4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</w:t>
      </w:r>
      <w:r w:rsidRPr="00632B45">
        <w:rPr>
          <w:rFonts w:ascii="Times New Roman" w:hAnsi="Times New Roman"/>
          <w:sz w:val="28"/>
          <w:szCs w:val="28"/>
          <w:lang w:eastAsia="ru-RU"/>
        </w:rPr>
        <w:t>)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32B45">
        <w:rPr>
          <w:rFonts w:ascii="Times New Roman" w:hAnsi="Times New Roman"/>
          <w:sz w:val="28"/>
          <w:szCs w:val="28"/>
          <w:lang w:eastAsia="ru-RU"/>
        </w:rPr>
        <w:t xml:space="preserve"> Правильно, наша елочка живая. Она растет в земле.</w:t>
      </w:r>
    </w:p>
    <w:p w:rsidR="003F6A45" w:rsidRPr="00632B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632B45">
        <w:rPr>
          <w:rFonts w:ascii="Times New Roman" w:hAnsi="Times New Roman"/>
          <w:sz w:val="28"/>
          <w:szCs w:val="28"/>
          <w:lang w:eastAsia="ru-RU"/>
        </w:rPr>
        <w:t>авайте полюбуемся красотой елочк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632B45">
        <w:rPr>
          <w:rFonts w:ascii="Times New Roman" w:hAnsi="Times New Roman"/>
          <w:sz w:val="28"/>
          <w:szCs w:val="28"/>
          <w:lang w:eastAsia="ru-RU"/>
        </w:rPr>
        <w:t> </w:t>
      </w:r>
      <w:r w:rsidRPr="00632B4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(дети любуются елкой)</w:t>
      </w:r>
      <w:r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632B45">
        <w:rPr>
          <w:rFonts w:ascii="Times New Roman" w:hAnsi="Times New Roman"/>
          <w:sz w:val="28"/>
          <w:szCs w:val="28"/>
          <w:lang w:eastAsia="ru-RU"/>
        </w:rPr>
        <w:t>кажем добрые и ласковые слова для нашей елочки, чтоб е</w:t>
      </w:r>
      <w:r>
        <w:rPr>
          <w:rFonts w:ascii="Times New Roman" w:hAnsi="Times New Roman"/>
          <w:sz w:val="28"/>
          <w:szCs w:val="28"/>
          <w:lang w:eastAsia="ru-RU"/>
        </w:rPr>
        <w:t xml:space="preserve">й стало веселее </w:t>
      </w:r>
      <w:r w:rsidRPr="00632B45">
        <w:rPr>
          <w:rFonts w:ascii="Times New Roman" w:hAnsi="Times New Roman"/>
          <w:sz w:val="28"/>
          <w:szCs w:val="28"/>
          <w:lang w:eastAsia="ru-RU"/>
        </w:rPr>
        <w:t>от наших слов (</w:t>
      </w:r>
      <w:r w:rsidRPr="00632B45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</w:t>
      </w:r>
      <w:r w:rsidRPr="00632B45">
        <w:rPr>
          <w:rFonts w:ascii="Times New Roman" w:hAnsi="Times New Roman"/>
          <w:sz w:val="28"/>
          <w:szCs w:val="28"/>
          <w:lang w:eastAsia="ru-RU"/>
        </w:rPr>
        <w:t>)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Посмотрите, под елочкой что-то лежит (шишки, грибы). Кому мы можем их собрать? (белочке).</w:t>
      </w:r>
    </w:p>
    <w:p w:rsidR="003F6A45" w:rsidRPr="007B4CE9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7B4CE9">
        <w:rPr>
          <w:rFonts w:ascii="Times New Roman" w:hAnsi="Times New Roman"/>
          <w:b/>
          <w:sz w:val="28"/>
          <w:szCs w:val="28"/>
          <w:lang w:eastAsia="ru-RU"/>
        </w:rPr>
        <w:t>Игра «Соберем шишки и грибы для белочки».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Давайте девочки будут собирать шишки, а мальчики – грибы. Вы согласны?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(Дети собирают грибы и шишки).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Белочка очень вам благодарна и говорит вам спасибо.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Отправляемся дальше… Куда идем? (Смотрят в лист маршрута – к березе).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 w:rsidRPr="002E613F">
        <w:rPr>
          <w:rFonts w:ascii="Times New Roman" w:hAnsi="Times New Roman"/>
          <w:sz w:val="27"/>
          <w:szCs w:val="27"/>
          <w:lang w:eastAsia="ru-RU"/>
        </w:rPr>
        <w:t xml:space="preserve">Нравится ли вам березка? </w:t>
      </w:r>
      <w:r>
        <w:rPr>
          <w:rFonts w:ascii="Times New Roman" w:hAnsi="Times New Roman"/>
          <w:sz w:val="27"/>
          <w:szCs w:val="27"/>
          <w:lang w:eastAsia="ru-RU"/>
        </w:rPr>
        <w:t xml:space="preserve">Что ей у березы? (Ствол, ветки, листья). 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Какого цвета у нее ствол?</w:t>
      </w:r>
      <w:r w:rsidRPr="002E613F">
        <w:rPr>
          <w:rFonts w:ascii="Times New Roman" w:hAnsi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/>
          <w:sz w:val="27"/>
          <w:szCs w:val="27"/>
          <w:lang w:eastAsia="ru-RU"/>
        </w:rPr>
        <w:t>А листья? (Зеленые и желтые). Почему листочки пожелтели? (Осень наступила).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- А береза у нас высокая или низкая? (Высокая).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А как мы березку бережем? (Не ломаем ветки, не царапаем, корни не подкапываем).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- Давайте скажем нашей березке добрые слова (Красивая, высокая, белоствольная, стройная, нарядная).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- Посмотрите, под березкой лежат листочки. Хотите с ними поиграть?</w:t>
      </w:r>
    </w:p>
    <w:p w:rsidR="003F6A45" w:rsidRPr="007B4CE9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7"/>
          <w:szCs w:val="27"/>
          <w:lang w:eastAsia="ru-RU"/>
        </w:rPr>
      </w:pPr>
      <w:r w:rsidRPr="007B4CE9">
        <w:rPr>
          <w:rFonts w:ascii="Times New Roman" w:hAnsi="Times New Roman"/>
          <w:b/>
          <w:sz w:val="27"/>
          <w:szCs w:val="27"/>
          <w:lang w:eastAsia="ru-RU"/>
        </w:rPr>
        <w:t>Подвижная игра «Лист кружится».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«Лист березовый кружится и на землю он ложится. Но подует ветерок, лист опять кружится». (Дети выполняют движения по тексту).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- Может мы их собрать? (Да). Мы из них сделаем красивую поделку. (Дети собирают листья в коробочку). Белочка очень любит попрыгать по березке и полюбоваться ею. Давайте полюбуемся и мы красавицей березкой. (Любуются березой).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- Куда же нам теперь идти? Кто запомнил? (К рябине).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- Вот и она.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- Чем рябина отличается от елочки? (Есть листья). А чем отличается от березы? (Ствол другого цвета и листья другие, есть ягоды). Правильно, дети, у рябины серо – зеленый ствол, красивые сложные листочки, есть гроздья ягоды. Какого цвета ягоды?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Рябина у нас красавица? Давайте ей полюбуемся.</w:t>
      </w:r>
    </w:p>
    <w:p w:rsidR="003F6A45" w:rsidRDefault="003F6A45" w:rsidP="00EF69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Посмотрите, белочка что – то хочет вам сказать. Ой, она что – то нашла… (Находят подарок и письмо от деревьев).</w:t>
      </w:r>
    </w:p>
    <w:p w:rsidR="003F6A45" w:rsidRPr="007B4CE9" w:rsidRDefault="003F6A45" w:rsidP="007B4C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7B4CE9">
        <w:rPr>
          <w:rFonts w:ascii="Times New Roman" w:hAnsi="Times New Roman"/>
          <w:sz w:val="28"/>
          <w:szCs w:val="28"/>
          <w:lang w:eastAsia="ru-RU"/>
        </w:rPr>
        <w:t xml:space="preserve">«Мы рады, что вы приходили к нам в гости. И хотим подарить вам на память раскраски. Раскрашивайте с удовольствием. Ваши деревья». </w:t>
      </w:r>
    </w:p>
    <w:p w:rsidR="003F6A45" w:rsidRPr="00EF6914" w:rsidRDefault="003F6A45" w:rsidP="00EF6914">
      <w:pPr>
        <w:pStyle w:val="c6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  <w:shd w:val="clear" w:color="auto" w:fill="FFFFFF"/>
        </w:rPr>
      </w:pPr>
      <w:r w:rsidRPr="00EF6914">
        <w:rPr>
          <w:rStyle w:val="c4"/>
          <w:bCs/>
          <w:color w:val="000000"/>
          <w:sz w:val="28"/>
          <w:szCs w:val="28"/>
          <w:shd w:val="clear" w:color="auto" w:fill="FFFFFF"/>
        </w:rPr>
        <w:t>Индивидуальная работа: рисование на песке деревьев.</w:t>
      </w:r>
    </w:p>
    <w:p w:rsidR="003F6A45" w:rsidRPr="00EF6914" w:rsidRDefault="003F6A45" w:rsidP="00EF6914">
      <w:pPr>
        <w:pStyle w:val="c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F6914">
        <w:rPr>
          <w:rStyle w:val="c4"/>
          <w:bCs/>
          <w:color w:val="000000"/>
          <w:sz w:val="28"/>
          <w:szCs w:val="28"/>
          <w:shd w:val="clear" w:color="auto" w:fill="FFFFFF"/>
        </w:rPr>
        <w:t>Трудовая деятельность: сбор опавших веток на участке.</w:t>
      </w:r>
    </w:p>
    <w:p w:rsidR="003F6A45" w:rsidRPr="008C06A4" w:rsidRDefault="003F6A45" w:rsidP="00EF691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C06A4">
        <w:rPr>
          <w:rFonts w:ascii="Times New Roman" w:hAnsi="Times New Roman"/>
          <w:sz w:val="28"/>
        </w:rPr>
        <w:t xml:space="preserve">После прогулки дети рисуют </w:t>
      </w:r>
      <w:r>
        <w:rPr>
          <w:rFonts w:ascii="Times New Roman" w:hAnsi="Times New Roman"/>
          <w:sz w:val="28"/>
        </w:rPr>
        <w:t xml:space="preserve">деревья </w:t>
      </w:r>
      <w:r w:rsidRPr="008C06A4">
        <w:rPr>
          <w:rFonts w:ascii="Times New Roman" w:hAnsi="Times New Roman"/>
          <w:sz w:val="28"/>
        </w:rPr>
        <w:t>и выполняют аппликацию</w:t>
      </w:r>
      <w:r>
        <w:rPr>
          <w:rFonts w:ascii="Times New Roman" w:hAnsi="Times New Roman"/>
          <w:sz w:val="28"/>
        </w:rPr>
        <w:t xml:space="preserve"> «Гроздья рябины»</w:t>
      </w:r>
      <w:r w:rsidRPr="008C06A4">
        <w:rPr>
          <w:rFonts w:ascii="Times New Roman" w:hAnsi="Times New Roman"/>
          <w:sz w:val="28"/>
        </w:rPr>
        <w:t>.</w:t>
      </w:r>
    </w:p>
    <w:p w:rsidR="003F6A45" w:rsidRPr="004333F8" w:rsidRDefault="003F6A45" w:rsidP="007B7744">
      <w:pPr>
        <w:rPr>
          <w:rFonts w:ascii="Times New Roman" w:hAnsi="Times New Roman"/>
          <w:sz w:val="24"/>
          <w:szCs w:val="28"/>
        </w:rPr>
      </w:pPr>
      <w:r w:rsidRPr="00EE659F">
        <w:rPr>
          <w:rFonts w:ascii="Times New Roman" w:hAnsi="Times New Roman"/>
          <w:noProof/>
          <w:sz w:val="24"/>
          <w:szCs w:val="28"/>
          <w:lang w:eastAsia="ru-RU"/>
        </w:rPr>
        <w:pict>
          <v:shape id="Рисунок 2" o:spid="_x0000_i1026" type="#_x0000_t75" style="width:431.25pt;height:312pt;visibility:visible">
            <v:imagedata r:id="rId6" o:title=""/>
          </v:shape>
        </w:pict>
      </w:r>
    </w:p>
    <w:sectPr w:rsidR="003F6A45" w:rsidRPr="004333F8" w:rsidSect="00B91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A0ED2"/>
    <w:multiLevelType w:val="multilevel"/>
    <w:tmpl w:val="8DF21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7F0B4E"/>
    <w:multiLevelType w:val="multilevel"/>
    <w:tmpl w:val="C066AB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2C6125"/>
    <w:multiLevelType w:val="multilevel"/>
    <w:tmpl w:val="3A4008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3B19"/>
    <w:rsid w:val="00056F78"/>
    <w:rsid w:val="00233B19"/>
    <w:rsid w:val="002D0C8A"/>
    <w:rsid w:val="002E613F"/>
    <w:rsid w:val="003970C0"/>
    <w:rsid w:val="003C61A6"/>
    <w:rsid w:val="003F6A45"/>
    <w:rsid w:val="004333F8"/>
    <w:rsid w:val="004613EF"/>
    <w:rsid w:val="004A5F3A"/>
    <w:rsid w:val="00632B45"/>
    <w:rsid w:val="006A2039"/>
    <w:rsid w:val="0079632B"/>
    <w:rsid w:val="007B4CE9"/>
    <w:rsid w:val="007B7744"/>
    <w:rsid w:val="00815A4D"/>
    <w:rsid w:val="00872C61"/>
    <w:rsid w:val="008C06A4"/>
    <w:rsid w:val="008C68D8"/>
    <w:rsid w:val="009A2D89"/>
    <w:rsid w:val="00A20FAD"/>
    <w:rsid w:val="00A86BC6"/>
    <w:rsid w:val="00AC3597"/>
    <w:rsid w:val="00B06299"/>
    <w:rsid w:val="00B914CB"/>
    <w:rsid w:val="00C014C1"/>
    <w:rsid w:val="00C033AB"/>
    <w:rsid w:val="00C92CD9"/>
    <w:rsid w:val="00D54543"/>
    <w:rsid w:val="00EE24AD"/>
    <w:rsid w:val="00EE659F"/>
    <w:rsid w:val="00EF6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A4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">
    <w:name w:val="c6"/>
    <w:basedOn w:val="Normal"/>
    <w:uiPriority w:val="99"/>
    <w:rsid w:val="00C9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C92CD9"/>
    <w:rPr>
      <w:rFonts w:cs="Times New Roman"/>
    </w:rPr>
  </w:style>
  <w:style w:type="character" w:customStyle="1" w:styleId="c4">
    <w:name w:val="c4"/>
    <w:basedOn w:val="DefaultParagraphFont"/>
    <w:uiPriority w:val="99"/>
    <w:rsid w:val="00C92CD9"/>
    <w:rPr>
      <w:rFonts w:cs="Times New Roman"/>
    </w:rPr>
  </w:style>
  <w:style w:type="paragraph" w:customStyle="1" w:styleId="c14">
    <w:name w:val="c14"/>
    <w:basedOn w:val="Normal"/>
    <w:uiPriority w:val="99"/>
    <w:rsid w:val="00C9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DefaultParagraphFont"/>
    <w:uiPriority w:val="99"/>
    <w:rsid w:val="00C92CD9"/>
    <w:rPr>
      <w:rFonts w:cs="Times New Roman"/>
    </w:rPr>
  </w:style>
  <w:style w:type="paragraph" w:customStyle="1" w:styleId="c13">
    <w:name w:val="c13"/>
    <w:basedOn w:val="Normal"/>
    <w:uiPriority w:val="99"/>
    <w:rsid w:val="00C9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A20FAD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5</Pages>
  <Words>918</Words>
  <Characters>5238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4</cp:revision>
  <dcterms:created xsi:type="dcterms:W3CDTF">2021-12-16T19:13:00Z</dcterms:created>
  <dcterms:modified xsi:type="dcterms:W3CDTF">2021-12-17T15:57:00Z</dcterms:modified>
</cp:coreProperties>
</file>