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117863" w:rsidRDefault="00117863" w:rsidP="00C76588">
      <w:pPr>
        <w:jc w:val="center"/>
      </w:pPr>
      <w:r>
        <w:t>Название работы «Солнечная осень»</w:t>
      </w:r>
      <w:bookmarkStart w:id="0" w:name="_GoBack"/>
      <w:bookmarkEnd w:id="0"/>
    </w:p>
    <w:p w:rsidR="00117863" w:rsidRDefault="00117863" w:rsidP="00C76588">
      <w:pPr>
        <w:jc w:val="center"/>
      </w:pPr>
      <w:r>
        <w:t xml:space="preserve">Автор работы: </w:t>
      </w:r>
      <w:r w:rsidRPr="00EC3E69">
        <w:t>Папунаишвили Светлана Валентиновна</w:t>
      </w:r>
      <w:r>
        <w:t>, воспитатель</w:t>
      </w:r>
    </w:p>
    <w:p w:rsidR="00117863" w:rsidRDefault="00117863" w:rsidP="00C76588">
      <w:pPr>
        <w:jc w:val="center"/>
      </w:pPr>
    </w:p>
    <w:p w:rsidR="00117863" w:rsidRDefault="00117863" w:rsidP="00C76588">
      <w:pPr>
        <w:jc w:val="center"/>
      </w:pPr>
    </w:p>
    <w:p w:rsidR="00117863" w:rsidRPr="00C76588" w:rsidRDefault="00117863" w:rsidP="00C76588">
      <w:pPr>
        <w:jc w:val="center"/>
        <w:rPr>
          <w:rFonts w:ascii="Times New Roman" w:hAnsi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16.5pt">
            <v:imagedata r:id="rId4" o:title=""/>
          </v:shape>
        </w:pict>
      </w:r>
    </w:p>
    <w:sectPr w:rsidR="00117863" w:rsidRPr="00C76588" w:rsidSect="008861EF">
      <w:pgSz w:w="16838" w:h="11906" w:orient="landscape"/>
      <w:pgMar w:top="1701" w:right="1134" w:bottom="851" w:left="1134" w:header="709" w:footer="709" w:gutter="0"/>
      <w:pgBorders w:offsetFrom="page">
        <w:top w:val="apples" w:sz="16" w:space="24" w:color="auto"/>
        <w:left w:val="apples" w:sz="16" w:space="24" w:color="auto"/>
        <w:bottom w:val="apples" w:sz="16" w:space="24" w:color="auto"/>
        <w:right w:val="appl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3CA5"/>
    <w:rsid w:val="00117863"/>
    <w:rsid w:val="001E11B5"/>
    <w:rsid w:val="00344F9B"/>
    <w:rsid w:val="008861EF"/>
    <w:rsid w:val="00A46BE4"/>
    <w:rsid w:val="00C76588"/>
    <w:rsid w:val="00E13CA5"/>
    <w:rsid w:val="00EC3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1B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14</Words>
  <Characters>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4</cp:revision>
  <dcterms:created xsi:type="dcterms:W3CDTF">2016-11-03T12:14:00Z</dcterms:created>
  <dcterms:modified xsi:type="dcterms:W3CDTF">2016-11-04T20:29:00Z</dcterms:modified>
</cp:coreProperties>
</file>