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D9EEF3"/>
  <w:body>
    <w:p w:rsidR="001566DF" w:rsidRDefault="001566DF" w:rsidP="00942CAB">
      <w:pPr>
        <w:pStyle w:val="BodyA"/>
        <w:tabs>
          <w:tab w:val="left" w:pos="6946"/>
        </w:tabs>
      </w:pPr>
    </w:p>
    <w:p w:rsidR="00BC64E9" w:rsidRDefault="00BE78DE" w:rsidP="00942CAB">
      <w:pPr>
        <w:pStyle w:val="BodyA"/>
        <w:tabs>
          <w:tab w:val="left" w:pos="694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0FB73E7" wp14:editId="799A56F5">
                <wp:simplePos x="0" y="0"/>
                <wp:positionH relativeFrom="margin">
                  <wp:align>left</wp:align>
                </wp:positionH>
                <wp:positionV relativeFrom="paragraph">
                  <wp:posOffset>8326755</wp:posOffset>
                </wp:positionV>
                <wp:extent cx="2514600" cy="668655"/>
                <wp:effectExtent l="0" t="0" r="0" b="0"/>
                <wp:wrapNone/>
                <wp:docPr id="9" name="Надпись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0" cy="668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E78DE" w:rsidRDefault="00BE78DE" w:rsidP="00014988">
                            <w:pPr>
                              <w:pStyle w:val="BodyA"/>
                              <w:tabs>
                                <w:tab w:val="left" w:pos="6946"/>
                              </w:tabs>
                              <w:jc w:val="center"/>
                              <w:rPr>
                                <w:rFonts w:hAnsi="Times New Roman" w:cs="Times New Roman"/>
                                <w:b/>
                                <w:noProof/>
                                <w:color w:val="E5B8B7" w:themeColor="accent2" w:themeTint="66"/>
                                <w:sz w:val="36"/>
                                <w:szCs w:val="36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hAnsi="Times New Roman" w:cs="Times New Roman"/>
                                <w:b/>
                                <w:noProof/>
                                <w:color w:val="E5B8B7" w:themeColor="accent2" w:themeTint="66"/>
                                <w:sz w:val="36"/>
                                <w:szCs w:val="36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УСО ПНИ № 10</w:t>
                            </w:r>
                          </w:p>
                          <w:p w:rsidR="00014988" w:rsidRPr="00014988" w:rsidRDefault="00014988" w:rsidP="00014988">
                            <w:pPr>
                              <w:pStyle w:val="BodyA"/>
                              <w:tabs>
                                <w:tab w:val="left" w:pos="6946"/>
                              </w:tabs>
                              <w:jc w:val="center"/>
                              <w:rPr>
                                <w:b/>
                                <w:noProof/>
                                <w:color w:val="E5B8B7" w:themeColor="accent2" w:themeTint="66"/>
                                <w:sz w:val="36"/>
                                <w:szCs w:val="36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14988">
                              <w:rPr>
                                <w:rFonts w:hAnsi="Times New Roman" w:cs="Times New Roman"/>
                                <w:b/>
                                <w:noProof/>
                                <w:color w:val="E5B8B7" w:themeColor="accent2" w:themeTint="66"/>
                                <w:sz w:val="36"/>
                                <w:szCs w:val="36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2016 год</w:t>
                            </w:r>
                            <w:r w:rsidRPr="00014988">
                              <w:rPr>
                                <w:b/>
                                <w:noProof/>
                                <w:color w:val="E5B8B7" w:themeColor="accent2" w:themeTint="66"/>
                                <w:sz w:val="36"/>
                                <w:szCs w:val="36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FB73E7" id="_x0000_t202" coordsize="21600,21600" o:spt="202" path="m,l,21600r21600,l21600,xe">
                <v:stroke joinstyle="miter"/>
                <v:path gradientshapeok="t" o:connecttype="rect"/>
              </v:shapetype>
              <v:shape id="Надпись 9" o:spid="_x0000_s1026" type="#_x0000_t202" style="position:absolute;margin-left:0;margin-top:655.65pt;width:198pt;height:52.65pt;z-index:2516736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" filled="f" stroked="f">
                <v:fill o:detectmouseclick="t"/>
                <v:textbox>
                  <w:txbxContent>
                    <w:p w:rsidR="00BE78DE" w:rsidRDefault="00BE78DE" w:rsidP="00014988">
                      <w:pPr>
                        <w:pStyle w:val="BodyA"/>
                        <w:tabs>
                          <w:tab w:val="left" w:pos="6946"/>
                        </w:tabs>
                        <w:jc w:val="center"/>
                        <w:rPr>
                          <w:rFonts w:hAnsi="Times New Roman" w:cs="Times New Roman"/>
                          <w:b/>
                          <w:noProof/>
                          <w:color w:val="E5B8B7" w:themeColor="accent2" w:themeTint="66"/>
                          <w:sz w:val="36"/>
                          <w:szCs w:val="36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hAnsi="Times New Roman" w:cs="Times New Roman"/>
                          <w:b/>
                          <w:noProof/>
                          <w:color w:val="E5B8B7" w:themeColor="accent2" w:themeTint="66"/>
                          <w:sz w:val="36"/>
                          <w:szCs w:val="36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УСО ПНИ № 10</w:t>
                      </w:r>
                    </w:p>
                    <w:p w:rsidR="00014988" w:rsidRPr="00014988" w:rsidRDefault="00014988" w:rsidP="00014988">
                      <w:pPr>
                        <w:pStyle w:val="BodyA"/>
                        <w:tabs>
                          <w:tab w:val="left" w:pos="6946"/>
                        </w:tabs>
                        <w:jc w:val="center"/>
                        <w:rPr>
                          <w:b/>
                          <w:noProof/>
                          <w:color w:val="E5B8B7" w:themeColor="accent2" w:themeTint="66"/>
                          <w:sz w:val="36"/>
                          <w:szCs w:val="36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14988">
                        <w:rPr>
                          <w:rFonts w:hAnsi="Times New Roman" w:cs="Times New Roman"/>
                          <w:b/>
                          <w:noProof/>
                          <w:color w:val="E5B8B7" w:themeColor="accent2" w:themeTint="66"/>
                          <w:sz w:val="36"/>
                          <w:szCs w:val="36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2016 год</w:t>
                      </w:r>
                      <w:r w:rsidRPr="00014988">
                        <w:rPr>
                          <w:b/>
                          <w:noProof/>
                          <w:color w:val="E5B8B7" w:themeColor="accent2" w:themeTint="66"/>
                          <w:sz w:val="36"/>
                          <w:szCs w:val="36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152400" distB="152400" distL="152400" distR="152400" simplePos="0" relativeHeight="251658239" behindDoc="0" locked="0" layoutInCell="1" allowOverlap="1" wp14:anchorId="3106E087" wp14:editId="6FE067B1">
            <wp:simplePos x="0" y="0"/>
            <wp:positionH relativeFrom="margin">
              <wp:posOffset>171450</wp:posOffset>
            </wp:positionH>
            <wp:positionV relativeFrom="line">
              <wp:posOffset>8468995</wp:posOffset>
            </wp:positionV>
            <wp:extent cx="6596380" cy="771525"/>
            <wp:effectExtent l="152400" t="171450" r="185420" b="180975"/>
            <wp:wrapTopAndBottom distT="152400" distB="152400"/>
            <wp:docPr id="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3.png"/>
                    <pic:cNvPicPr/>
                  </pic:nvPicPr>
                  <pic:blipFill rotWithShape="1">
                    <a:blip r:embed="rId7">
                      <a:extLst/>
                    </a:blip>
                    <a:srcRect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6596380" cy="7715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4988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EF6EA8A" wp14:editId="31905FB7">
                <wp:simplePos x="0" y="0"/>
                <wp:positionH relativeFrom="margin">
                  <wp:align>center</wp:align>
                </wp:positionH>
                <wp:positionV relativeFrom="paragraph">
                  <wp:posOffset>518160</wp:posOffset>
                </wp:positionV>
                <wp:extent cx="2497455" cy="371475"/>
                <wp:effectExtent l="0" t="0" r="17145" b="28575"/>
                <wp:wrapNone/>
                <wp:docPr id="8" name="Надпись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7455" cy="37147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42684" w:rsidRPr="00642684" w:rsidRDefault="00642684" w:rsidP="00642684">
                            <w:pPr>
                              <w:jc w:val="center"/>
                              <w:rPr>
                                <w:b/>
                                <w:color w:val="E5B8B7" w:themeColor="accent2" w:themeTint="66"/>
                                <w:sz w:val="36"/>
                                <w:szCs w:val="36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E5B8B7" w:themeColor="accent2" w:themeTint="66"/>
                                <w:sz w:val="36"/>
                                <w:szCs w:val="36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«</w:t>
                            </w:r>
                            <w:r w:rsidRPr="00642684">
                              <w:rPr>
                                <w:b/>
                                <w:color w:val="E5B8B7" w:themeColor="accent2" w:themeTint="66"/>
                                <w:sz w:val="36"/>
                                <w:szCs w:val="36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МАСЛЕНИЦА</w:t>
                            </w:r>
                            <w:r>
                              <w:rPr>
                                <w:b/>
                                <w:color w:val="E5B8B7" w:themeColor="accent2" w:themeTint="66"/>
                                <w:sz w:val="36"/>
                                <w:szCs w:val="36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F6EA8A" id="Надпись 8" o:spid="_x0000_s1027" type="#_x0000_t202" style="position:absolute;margin-left:0;margin-top:40.8pt;width:196.65pt;height:29.25pt;z-index:2516715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" fillcolor="white [3201]" strokecolor="#4bacc6 [3208]" strokeweight="2pt">
                <v:textbox>
                  <w:txbxContent>
                    <w:p w:rsidR="00642684" w:rsidRPr="00642684" w:rsidRDefault="00642684" w:rsidP="00642684">
                      <w:pPr>
                        <w:jc w:val="center"/>
                        <w:rPr>
                          <w:b/>
                          <w:color w:val="E5B8B7" w:themeColor="accent2" w:themeTint="66"/>
                          <w:sz w:val="36"/>
                          <w:szCs w:val="36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E5B8B7" w:themeColor="accent2" w:themeTint="66"/>
                          <w:sz w:val="36"/>
                          <w:szCs w:val="36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«</w:t>
                      </w:r>
                      <w:r w:rsidRPr="00642684">
                        <w:rPr>
                          <w:b/>
                          <w:color w:val="E5B8B7" w:themeColor="accent2" w:themeTint="66"/>
                          <w:sz w:val="36"/>
                          <w:szCs w:val="36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МАСЛЕНИЦА</w:t>
                      </w:r>
                      <w:r>
                        <w:rPr>
                          <w:b/>
                          <w:color w:val="E5B8B7" w:themeColor="accent2" w:themeTint="66"/>
                          <w:sz w:val="36"/>
                          <w:szCs w:val="36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»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14988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AB4B012" wp14:editId="50D36C0B">
                <wp:simplePos x="0" y="0"/>
                <wp:positionH relativeFrom="margin">
                  <wp:align>center</wp:align>
                </wp:positionH>
                <wp:positionV relativeFrom="paragraph">
                  <wp:posOffset>-548640</wp:posOffset>
                </wp:positionV>
                <wp:extent cx="4669155" cy="952500"/>
                <wp:effectExtent l="0" t="0" r="17145" b="19050"/>
                <wp:wrapNone/>
                <wp:docPr id="6" name="Надпись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9155" cy="9525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4988" w:rsidRPr="00642684" w:rsidRDefault="00642684" w:rsidP="00014988">
                            <w:pPr>
                              <w:tabs>
                                <w:tab w:val="left" w:pos="1400"/>
                              </w:tabs>
                              <w:spacing w:line="360" w:lineRule="auto"/>
                              <w:jc w:val="center"/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42684"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ТВОРЧЕСК</w:t>
                            </w:r>
                            <w:r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АЯ</w:t>
                            </w:r>
                            <w:r w:rsidRPr="00642684"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ГРУПП</w:t>
                            </w:r>
                            <w:r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А</w:t>
                            </w:r>
                            <w:r w:rsidR="00014988" w:rsidRPr="00014988"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014988"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ВОСПИТАТЕЛЕЙ ОСБА</w:t>
                            </w:r>
                          </w:p>
                          <w:p w:rsidR="00642684" w:rsidRPr="00642684" w:rsidRDefault="00642684" w:rsidP="00642684">
                            <w:pPr>
                              <w:tabs>
                                <w:tab w:val="left" w:pos="1400"/>
                              </w:tabs>
                              <w:spacing w:line="360" w:lineRule="auto"/>
                              <w:jc w:val="center"/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42684"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ПО ОРГАНИЗАЦИИ И ПРОВЕДЕНИЮ </w:t>
                            </w:r>
                          </w:p>
                          <w:p w:rsidR="00642684" w:rsidRDefault="00642684" w:rsidP="00642684">
                            <w:pPr>
                              <w:tabs>
                                <w:tab w:val="left" w:pos="1400"/>
                              </w:tabs>
                              <w:spacing w:line="360" w:lineRule="auto"/>
                              <w:jc w:val="center"/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42684"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КУЛЬТУРНО-МАССОВЫХ МЕРОПРИЯТИЙ</w:t>
                            </w:r>
                            <w:r>
                              <w:rPr>
                                <w:b/>
                                <w:color w:val="E5B8B7" w:themeColor="accent2" w:themeTint="66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642684" w:rsidRPr="00642684" w:rsidRDefault="00642684" w:rsidP="00642684">
                            <w:pPr>
                              <w:pStyle w:val="BodyA"/>
                              <w:tabs>
                                <w:tab w:val="left" w:pos="6946"/>
                              </w:tabs>
                              <w:jc w:val="center"/>
                              <w:rPr>
                                <w:b/>
                                <w:noProof/>
                                <w:color w:val="9BBB59" w:themeColor="accent3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harsh" dir="t"/>
                        </a:scene3d>
                        <a:sp3d extrusionH="57150" prstMaterial="matte">
                          <a:bevelT w="63500" h="12700" prst="angle"/>
                          <a:contourClr>
                            <a:schemeClr val="bg1">
                              <a:lumMod val="6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B4B012" id="Надпись 6" o:spid="_x0000_s1028" type="#_x0000_t202" style="position:absolute;margin-left:0;margin-top:-43.2pt;width:367.65pt;height:75pt;z-index:2516705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" fillcolor="white [3201]" strokecolor="#4bacc6 [3208]" strokeweight="2pt">
                <v:textbox>
                  <w:txbxContent>
                    <w:p w:rsidR="00014988" w:rsidRPr="00642684" w:rsidRDefault="00642684" w:rsidP="00014988">
                      <w:pPr>
                        <w:tabs>
                          <w:tab w:val="left" w:pos="1400"/>
                        </w:tabs>
                        <w:spacing w:line="360" w:lineRule="auto"/>
                        <w:jc w:val="center"/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42684"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ТВОРЧЕСК</w:t>
                      </w:r>
                      <w:r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АЯ</w:t>
                      </w:r>
                      <w:r w:rsidRPr="00642684"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ГРУПП</w:t>
                      </w:r>
                      <w:r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А</w:t>
                      </w:r>
                      <w:r w:rsidR="00014988" w:rsidRPr="00014988"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014988"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ВОСПИТАТЕЛЕЙ ОСБА</w:t>
                      </w:r>
                    </w:p>
                    <w:p w:rsidR="00642684" w:rsidRPr="00642684" w:rsidRDefault="00642684" w:rsidP="00642684">
                      <w:pPr>
                        <w:tabs>
                          <w:tab w:val="left" w:pos="1400"/>
                        </w:tabs>
                        <w:spacing w:line="360" w:lineRule="auto"/>
                        <w:jc w:val="center"/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42684"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ПО ОРГАНИЗАЦИИ И ПРОВЕДЕНИЮ </w:t>
                      </w:r>
                    </w:p>
                    <w:p w:rsidR="00642684" w:rsidRDefault="00642684" w:rsidP="00642684">
                      <w:pPr>
                        <w:tabs>
                          <w:tab w:val="left" w:pos="1400"/>
                        </w:tabs>
                        <w:spacing w:line="360" w:lineRule="auto"/>
                        <w:jc w:val="center"/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42684"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КУЛЬТУРНО-МАССОВЫХ МЕРОПРИЯТИЙ</w:t>
                      </w:r>
                      <w:r>
                        <w:rPr>
                          <w:b/>
                          <w:color w:val="E5B8B7" w:themeColor="accent2" w:themeTint="66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642684" w:rsidRPr="00642684" w:rsidRDefault="00642684" w:rsidP="00642684">
                      <w:pPr>
                        <w:pStyle w:val="BodyA"/>
                        <w:tabs>
                          <w:tab w:val="left" w:pos="6946"/>
                        </w:tabs>
                        <w:jc w:val="center"/>
                        <w:rPr>
                          <w:b/>
                          <w:noProof/>
                          <w:color w:val="9BBB59" w:themeColor="accent3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14988">
        <w:rPr>
          <w:noProof/>
        </w:rPr>
        <w:drawing>
          <wp:anchor distT="152400" distB="152400" distL="152400" distR="152400" simplePos="0" relativeHeight="251666432" behindDoc="0" locked="0" layoutInCell="1" allowOverlap="1" wp14:anchorId="59E4C31A" wp14:editId="381DA5DF">
            <wp:simplePos x="0" y="0"/>
            <wp:positionH relativeFrom="margin">
              <wp:posOffset>6285865</wp:posOffset>
            </wp:positionH>
            <wp:positionV relativeFrom="page">
              <wp:posOffset>76835</wp:posOffset>
            </wp:positionV>
            <wp:extent cx="866775" cy="817245"/>
            <wp:effectExtent l="38100" t="38100" r="47625" b="40005"/>
            <wp:wrapThrough wrapText="bothSides" distL="152400" distR="152400">
              <wp:wrapPolygon edited="1">
                <wp:start x="6827" y="59"/>
                <wp:lineTo x="6827" y="59"/>
                <wp:lineTo x="7387" y="297"/>
                <wp:lineTo x="7554" y="1365"/>
                <wp:lineTo x="7554" y="1543"/>
                <wp:lineTo x="8730" y="593"/>
                <wp:lineTo x="9457" y="653"/>
                <wp:lineTo x="9905" y="1187"/>
                <wp:lineTo x="9849" y="2136"/>
                <wp:lineTo x="9121" y="2789"/>
                <wp:lineTo x="10073" y="3086"/>
                <wp:lineTo x="10520" y="3798"/>
                <wp:lineTo x="10296" y="4807"/>
                <wp:lineTo x="9905" y="5222"/>
                <wp:lineTo x="8785" y="5163"/>
                <wp:lineTo x="8674" y="5222"/>
                <wp:lineTo x="8953" y="5756"/>
                <wp:lineTo x="8841" y="6527"/>
                <wp:lineTo x="8226" y="6943"/>
                <wp:lineTo x="7331" y="6824"/>
                <wp:lineTo x="6771" y="5815"/>
                <wp:lineTo x="6659" y="5163"/>
                <wp:lineTo x="6379" y="5281"/>
                <wp:lineTo x="6491" y="6943"/>
                <wp:lineTo x="7387" y="7299"/>
                <wp:lineTo x="7610" y="7477"/>
                <wp:lineTo x="8226" y="7062"/>
                <wp:lineTo x="8618" y="7139"/>
                <wp:lineTo x="8618" y="11631"/>
                <wp:lineTo x="8562" y="11987"/>
                <wp:lineTo x="9233" y="12284"/>
                <wp:lineTo x="8674" y="11809"/>
                <wp:lineTo x="8618" y="11631"/>
                <wp:lineTo x="8618" y="7139"/>
                <wp:lineTo x="9121" y="7240"/>
                <wp:lineTo x="9625" y="8011"/>
                <wp:lineTo x="9457" y="8782"/>
                <wp:lineTo x="9681" y="8901"/>
                <wp:lineTo x="10296" y="9198"/>
                <wp:lineTo x="10464" y="9346"/>
                <wp:lineTo x="10464" y="15132"/>
                <wp:lineTo x="9737" y="15488"/>
                <wp:lineTo x="10128" y="15844"/>
                <wp:lineTo x="9961" y="16615"/>
                <wp:lineTo x="9513" y="17031"/>
                <wp:lineTo x="9793" y="17387"/>
                <wp:lineTo x="9905" y="16793"/>
                <wp:lineTo x="10184" y="16675"/>
                <wp:lineTo x="10464" y="15132"/>
                <wp:lineTo x="10464" y="9346"/>
                <wp:lineTo x="10632" y="9495"/>
                <wp:lineTo x="10632" y="9495"/>
                <wp:lineTo x="10968" y="14242"/>
                <wp:lineTo x="10632" y="14242"/>
                <wp:lineTo x="10576" y="14835"/>
                <wp:lineTo x="11080" y="14657"/>
                <wp:lineTo x="10968" y="14242"/>
                <wp:lineTo x="10632" y="9495"/>
                <wp:lineTo x="11807" y="9495"/>
                <wp:lineTo x="12423" y="10029"/>
                <wp:lineTo x="12535" y="10385"/>
                <wp:lineTo x="12647" y="10296"/>
                <wp:lineTo x="12647" y="16319"/>
                <wp:lineTo x="12367" y="16734"/>
                <wp:lineTo x="12759" y="16378"/>
                <wp:lineTo x="12647" y="16319"/>
                <wp:lineTo x="12647" y="10296"/>
                <wp:lineTo x="12759" y="10207"/>
                <wp:lineTo x="13430" y="10325"/>
                <wp:lineTo x="13878" y="11393"/>
                <wp:lineTo x="13822" y="12462"/>
                <wp:lineTo x="13094" y="12996"/>
                <wp:lineTo x="13822" y="13470"/>
                <wp:lineTo x="14046" y="14004"/>
                <wp:lineTo x="14885" y="13708"/>
                <wp:lineTo x="15724" y="14182"/>
                <wp:lineTo x="16004" y="14657"/>
                <wp:lineTo x="15892" y="15607"/>
                <wp:lineTo x="15333" y="16141"/>
                <wp:lineTo x="16004" y="16853"/>
                <wp:lineTo x="17347" y="17505"/>
                <wp:lineTo x="18242" y="17446"/>
                <wp:lineTo x="18914" y="17268"/>
                <wp:lineTo x="20145" y="16793"/>
                <wp:lineTo x="20817" y="16200"/>
                <wp:lineTo x="20984" y="15725"/>
                <wp:lineTo x="21488" y="15844"/>
                <wp:lineTo x="21432" y="16497"/>
                <wp:lineTo x="20928" y="16615"/>
                <wp:lineTo x="20928" y="17090"/>
                <wp:lineTo x="20928" y="17684"/>
                <wp:lineTo x="20761" y="17921"/>
                <wp:lineTo x="20201" y="17743"/>
                <wp:lineTo x="20145" y="17505"/>
                <wp:lineTo x="19418" y="17624"/>
                <wp:lineTo x="19138" y="17921"/>
                <wp:lineTo x="19530" y="18158"/>
                <wp:lineTo x="19362" y="18752"/>
                <wp:lineTo x="18634" y="18752"/>
                <wp:lineTo x="17739" y="17980"/>
                <wp:lineTo x="16508" y="17802"/>
                <wp:lineTo x="17347" y="18455"/>
                <wp:lineTo x="17235" y="18930"/>
                <wp:lineTo x="17011" y="19108"/>
                <wp:lineTo x="16172" y="18989"/>
                <wp:lineTo x="16340" y="20176"/>
                <wp:lineTo x="15892" y="20769"/>
                <wp:lineTo x="14997" y="20710"/>
                <wp:lineTo x="14493" y="20235"/>
                <wp:lineTo x="13878" y="20769"/>
                <wp:lineTo x="13262" y="20710"/>
                <wp:lineTo x="12815" y="20295"/>
                <wp:lineTo x="13486" y="18455"/>
                <wp:lineTo x="12870" y="18870"/>
                <wp:lineTo x="12703" y="18930"/>
                <wp:lineTo x="12591" y="19879"/>
                <wp:lineTo x="12031" y="20235"/>
                <wp:lineTo x="11527" y="19998"/>
                <wp:lineTo x="11863" y="21125"/>
                <wp:lineTo x="11583" y="21481"/>
                <wp:lineTo x="10576" y="21363"/>
                <wp:lineTo x="10184" y="20829"/>
                <wp:lineTo x="10240" y="19760"/>
                <wp:lineTo x="9345" y="20651"/>
                <wp:lineTo x="8562" y="20591"/>
                <wp:lineTo x="8170" y="19938"/>
                <wp:lineTo x="8282" y="19108"/>
                <wp:lineTo x="9121" y="18811"/>
                <wp:lineTo x="8282" y="18218"/>
                <wp:lineTo x="8170" y="17209"/>
                <wp:lineTo x="7498" y="16853"/>
                <wp:lineTo x="7498" y="17268"/>
                <wp:lineTo x="7946" y="18040"/>
                <wp:lineTo x="7946" y="18752"/>
                <wp:lineTo x="7442" y="18574"/>
                <wp:lineTo x="7331" y="19523"/>
                <wp:lineTo x="6939" y="19760"/>
                <wp:lineTo x="5484" y="19701"/>
                <wp:lineTo x="5148" y="19345"/>
                <wp:lineTo x="5260" y="18336"/>
                <wp:lineTo x="4029" y="18574"/>
                <wp:lineTo x="3358" y="17980"/>
                <wp:lineTo x="3246" y="17209"/>
                <wp:lineTo x="3693" y="16734"/>
                <wp:lineTo x="4085" y="16556"/>
                <wp:lineTo x="3413" y="16497"/>
                <wp:lineTo x="3749" y="15903"/>
                <wp:lineTo x="5036" y="15488"/>
                <wp:lineTo x="4085" y="15429"/>
                <wp:lineTo x="3581" y="14895"/>
                <wp:lineTo x="2350" y="14835"/>
                <wp:lineTo x="2015" y="14479"/>
                <wp:lineTo x="2126" y="13470"/>
                <wp:lineTo x="895" y="13708"/>
                <wp:lineTo x="224" y="13114"/>
                <wp:lineTo x="112" y="12284"/>
                <wp:lineTo x="504" y="11868"/>
                <wp:lineTo x="895" y="11690"/>
                <wp:lineTo x="224" y="11690"/>
                <wp:lineTo x="560" y="11097"/>
                <wp:lineTo x="1063" y="10800"/>
                <wp:lineTo x="783" y="9495"/>
                <wp:lineTo x="1175" y="9079"/>
                <wp:lineTo x="1455" y="8960"/>
                <wp:lineTo x="1063" y="8486"/>
                <wp:lineTo x="1119" y="7655"/>
                <wp:lineTo x="2015" y="6824"/>
                <wp:lineTo x="2518" y="6290"/>
                <wp:lineTo x="3358" y="5875"/>
                <wp:lineTo x="3581" y="5578"/>
                <wp:lineTo x="3637" y="5578"/>
                <wp:lineTo x="3637" y="6171"/>
                <wp:lineTo x="2294" y="6765"/>
                <wp:lineTo x="2294" y="7062"/>
                <wp:lineTo x="2966" y="7358"/>
                <wp:lineTo x="3358" y="6943"/>
                <wp:lineTo x="3581" y="6884"/>
                <wp:lineTo x="3637" y="6171"/>
                <wp:lineTo x="3637" y="5578"/>
                <wp:lineTo x="3805" y="5578"/>
                <wp:lineTo x="4421" y="4213"/>
                <wp:lineTo x="4477" y="3086"/>
                <wp:lineTo x="3581" y="3323"/>
                <wp:lineTo x="3302" y="3738"/>
                <wp:lineTo x="2518" y="3679"/>
                <wp:lineTo x="2406" y="3204"/>
                <wp:lineTo x="2854" y="2670"/>
                <wp:lineTo x="3525" y="2848"/>
                <wp:lineTo x="4029" y="2848"/>
                <wp:lineTo x="4477" y="2670"/>
                <wp:lineTo x="4645" y="1543"/>
                <wp:lineTo x="4980" y="1543"/>
                <wp:lineTo x="4980" y="1543"/>
                <wp:lineTo x="4980" y="4095"/>
                <wp:lineTo x="4645" y="4569"/>
                <wp:lineTo x="4365" y="5281"/>
                <wp:lineTo x="4085" y="6171"/>
                <wp:lineTo x="4197" y="7180"/>
                <wp:lineTo x="4756" y="7596"/>
                <wp:lineTo x="4756" y="8486"/>
                <wp:lineTo x="5316" y="8426"/>
                <wp:lineTo x="5484" y="8308"/>
                <wp:lineTo x="5428" y="8130"/>
                <wp:lineTo x="5260" y="8248"/>
                <wp:lineTo x="5764" y="6112"/>
                <wp:lineTo x="5652" y="5459"/>
                <wp:lineTo x="4980" y="4391"/>
                <wp:lineTo x="4980" y="4095"/>
                <wp:lineTo x="4980" y="1543"/>
                <wp:lineTo x="5036" y="1068"/>
                <wp:lineTo x="5316" y="1068"/>
                <wp:lineTo x="5316" y="3086"/>
                <wp:lineTo x="5652" y="2967"/>
                <wp:lineTo x="5708" y="2196"/>
                <wp:lineTo x="5820" y="2196"/>
                <wp:lineTo x="5708" y="1305"/>
                <wp:lineTo x="5988" y="534"/>
                <wp:lineTo x="5988" y="534"/>
                <wp:lineTo x="5988" y="2433"/>
                <wp:lineTo x="5988" y="2848"/>
                <wp:lineTo x="5988" y="2848"/>
                <wp:lineTo x="5988" y="6349"/>
                <wp:lineTo x="5820" y="6409"/>
                <wp:lineTo x="5652" y="7774"/>
                <wp:lineTo x="6211" y="7240"/>
                <wp:lineTo x="5988" y="6349"/>
                <wp:lineTo x="5988" y="2848"/>
                <wp:lineTo x="6267" y="2789"/>
                <wp:lineTo x="5988" y="2433"/>
                <wp:lineTo x="5988" y="534"/>
                <wp:lineTo x="6547" y="119"/>
                <wp:lineTo x="6827" y="59"/>
                <wp:lineTo x="6827" y="59"/>
                <wp:lineTo x="6827" y="59"/>
              </wp:wrapPolygon>
            </wp:wrapThrough>
            <wp:docPr id="3" name="officeArt ob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image1.png"/>
                    <pic:cNvPicPr/>
                  </pic:nvPicPr>
                  <pic:blipFill rotWithShape="1">
                    <a:blip r:embed="rId8">
                      <a:extLst/>
                    </a:blip>
                    <a:srcRect/>
                    <a:stretch>
                      <a:fillRect/>
                    </a:stretch>
                  </pic:blipFill>
                  <pic:spPr>
                    <a:xfrm rot="10800000" flipH="1">
                      <a:off x="0" y="0"/>
                      <a:ext cx="866775" cy="817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scene3d>
                      <a:camera prst="orthographicFront">
                        <a:rot lat="0" lon="10800000" rev="0"/>
                      </a:camera>
                      <a:lightRig rig="threePt" dir="t"/>
                    </a:scene3d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4988">
        <w:rPr>
          <w:noProof/>
        </w:rPr>
        <w:drawing>
          <wp:anchor distT="152400" distB="152400" distL="152400" distR="152400" simplePos="0" relativeHeight="251664384" behindDoc="0" locked="0" layoutInCell="1" allowOverlap="1" wp14:anchorId="6471254A" wp14:editId="63B07A72">
            <wp:simplePos x="0" y="0"/>
            <wp:positionH relativeFrom="margin">
              <wp:posOffset>-228600</wp:posOffset>
            </wp:positionH>
            <wp:positionV relativeFrom="page">
              <wp:posOffset>74295</wp:posOffset>
            </wp:positionV>
            <wp:extent cx="862965" cy="814070"/>
            <wp:effectExtent l="0" t="0" r="0" b="5080"/>
            <wp:wrapThrough wrapText="bothSides" distL="152400" distR="152400">
              <wp:wrapPolygon edited="1">
                <wp:start x="6827" y="59"/>
                <wp:lineTo x="6827" y="59"/>
                <wp:lineTo x="7387" y="297"/>
                <wp:lineTo x="7554" y="1365"/>
                <wp:lineTo x="7554" y="1543"/>
                <wp:lineTo x="8730" y="593"/>
                <wp:lineTo x="9457" y="653"/>
                <wp:lineTo x="9905" y="1187"/>
                <wp:lineTo x="9849" y="2136"/>
                <wp:lineTo x="9121" y="2789"/>
                <wp:lineTo x="10073" y="3086"/>
                <wp:lineTo x="10520" y="3798"/>
                <wp:lineTo x="10296" y="4807"/>
                <wp:lineTo x="9905" y="5222"/>
                <wp:lineTo x="8785" y="5163"/>
                <wp:lineTo x="8674" y="5222"/>
                <wp:lineTo x="8953" y="5756"/>
                <wp:lineTo x="8841" y="6527"/>
                <wp:lineTo x="8226" y="6943"/>
                <wp:lineTo x="7331" y="6824"/>
                <wp:lineTo x="6771" y="5815"/>
                <wp:lineTo x="6659" y="5163"/>
                <wp:lineTo x="6379" y="5281"/>
                <wp:lineTo x="6491" y="6943"/>
                <wp:lineTo x="7387" y="7299"/>
                <wp:lineTo x="7610" y="7477"/>
                <wp:lineTo x="8226" y="7062"/>
                <wp:lineTo x="8618" y="7139"/>
                <wp:lineTo x="8618" y="11631"/>
                <wp:lineTo x="8562" y="11987"/>
                <wp:lineTo x="9233" y="12284"/>
                <wp:lineTo x="8674" y="11809"/>
                <wp:lineTo x="8618" y="11631"/>
                <wp:lineTo x="8618" y="7139"/>
                <wp:lineTo x="9121" y="7240"/>
                <wp:lineTo x="9625" y="8011"/>
                <wp:lineTo x="9457" y="8782"/>
                <wp:lineTo x="9681" y="8901"/>
                <wp:lineTo x="10296" y="9198"/>
                <wp:lineTo x="10464" y="9346"/>
                <wp:lineTo x="10464" y="15132"/>
                <wp:lineTo x="9737" y="15488"/>
                <wp:lineTo x="10128" y="15844"/>
                <wp:lineTo x="9961" y="16615"/>
                <wp:lineTo x="9513" y="17031"/>
                <wp:lineTo x="9793" y="17387"/>
                <wp:lineTo x="9905" y="16793"/>
                <wp:lineTo x="10184" y="16675"/>
                <wp:lineTo x="10464" y="15132"/>
                <wp:lineTo x="10464" y="9346"/>
                <wp:lineTo x="10632" y="9495"/>
                <wp:lineTo x="10632" y="9495"/>
                <wp:lineTo x="10968" y="14242"/>
                <wp:lineTo x="10632" y="14242"/>
                <wp:lineTo x="10576" y="14835"/>
                <wp:lineTo x="11080" y="14657"/>
                <wp:lineTo x="10968" y="14242"/>
                <wp:lineTo x="10632" y="9495"/>
                <wp:lineTo x="11807" y="9495"/>
                <wp:lineTo x="12423" y="10029"/>
                <wp:lineTo x="12535" y="10385"/>
                <wp:lineTo x="12647" y="10296"/>
                <wp:lineTo x="12647" y="16319"/>
                <wp:lineTo x="12367" y="16734"/>
                <wp:lineTo x="12759" y="16378"/>
                <wp:lineTo x="12647" y="16319"/>
                <wp:lineTo x="12647" y="10296"/>
                <wp:lineTo x="12759" y="10207"/>
                <wp:lineTo x="13430" y="10325"/>
                <wp:lineTo x="13878" y="11393"/>
                <wp:lineTo x="13822" y="12462"/>
                <wp:lineTo x="13094" y="12996"/>
                <wp:lineTo x="13822" y="13470"/>
                <wp:lineTo x="14046" y="14004"/>
                <wp:lineTo x="14885" y="13708"/>
                <wp:lineTo x="15724" y="14182"/>
                <wp:lineTo x="16004" y="14657"/>
                <wp:lineTo x="15892" y="15607"/>
                <wp:lineTo x="15333" y="16141"/>
                <wp:lineTo x="16004" y="16853"/>
                <wp:lineTo x="17347" y="17505"/>
                <wp:lineTo x="18242" y="17446"/>
                <wp:lineTo x="18914" y="17268"/>
                <wp:lineTo x="20145" y="16793"/>
                <wp:lineTo x="20817" y="16200"/>
                <wp:lineTo x="20984" y="15725"/>
                <wp:lineTo x="21488" y="15844"/>
                <wp:lineTo x="21432" y="16497"/>
                <wp:lineTo x="20928" y="16615"/>
                <wp:lineTo x="20928" y="17090"/>
                <wp:lineTo x="20928" y="17684"/>
                <wp:lineTo x="20761" y="17921"/>
                <wp:lineTo x="20201" y="17743"/>
                <wp:lineTo x="20145" y="17505"/>
                <wp:lineTo x="19418" y="17624"/>
                <wp:lineTo x="19138" y="17921"/>
                <wp:lineTo x="19530" y="18158"/>
                <wp:lineTo x="19362" y="18752"/>
                <wp:lineTo x="18634" y="18752"/>
                <wp:lineTo x="17739" y="17980"/>
                <wp:lineTo x="16508" y="17802"/>
                <wp:lineTo x="17347" y="18455"/>
                <wp:lineTo x="17235" y="18930"/>
                <wp:lineTo x="17011" y="19108"/>
                <wp:lineTo x="16172" y="18989"/>
                <wp:lineTo x="16340" y="20176"/>
                <wp:lineTo x="15892" y="20769"/>
                <wp:lineTo x="14997" y="20710"/>
                <wp:lineTo x="14493" y="20235"/>
                <wp:lineTo x="13878" y="20769"/>
                <wp:lineTo x="13262" y="20710"/>
                <wp:lineTo x="12815" y="20295"/>
                <wp:lineTo x="13486" y="18455"/>
                <wp:lineTo x="12870" y="18870"/>
                <wp:lineTo x="12703" y="18930"/>
                <wp:lineTo x="12591" y="19879"/>
                <wp:lineTo x="12031" y="20235"/>
                <wp:lineTo x="11527" y="19998"/>
                <wp:lineTo x="11863" y="21125"/>
                <wp:lineTo x="11583" y="21481"/>
                <wp:lineTo x="10576" y="21363"/>
                <wp:lineTo x="10184" y="20829"/>
                <wp:lineTo x="10240" y="19760"/>
                <wp:lineTo x="9345" y="20651"/>
                <wp:lineTo x="8562" y="20591"/>
                <wp:lineTo x="8170" y="19938"/>
                <wp:lineTo x="8282" y="19108"/>
                <wp:lineTo x="9121" y="18811"/>
                <wp:lineTo x="8282" y="18218"/>
                <wp:lineTo x="8170" y="17209"/>
                <wp:lineTo x="7498" y="16853"/>
                <wp:lineTo x="7498" y="17268"/>
                <wp:lineTo x="7946" y="18040"/>
                <wp:lineTo x="7946" y="18752"/>
                <wp:lineTo x="7442" y="18574"/>
                <wp:lineTo x="7331" y="19523"/>
                <wp:lineTo x="6939" y="19760"/>
                <wp:lineTo x="5484" y="19701"/>
                <wp:lineTo x="5148" y="19345"/>
                <wp:lineTo x="5260" y="18336"/>
                <wp:lineTo x="4029" y="18574"/>
                <wp:lineTo x="3358" y="17980"/>
                <wp:lineTo x="3246" y="17209"/>
                <wp:lineTo x="3693" y="16734"/>
                <wp:lineTo x="4085" y="16556"/>
                <wp:lineTo x="3413" y="16497"/>
                <wp:lineTo x="3749" y="15903"/>
                <wp:lineTo x="5036" y="15488"/>
                <wp:lineTo x="4085" y="15429"/>
                <wp:lineTo x="3581" y="14895"/>
                <wp:lineTo x="2350" y="14835"/>
                <wp:lineTo x="2015" y="14479"/>
                <wp:lineTo x="2126" y="13470"/>
                <wp:lineTo x="895" y="13708"/>
                <wp:lineTo x="224" y="13114"/>
                <wp:lineTo x="112" y="12284"/>
                <wp:lineTo x="504" y="11868"/>
                <wp:lineTo x="895" y="11690"/>
                <wp:lineTo x="224" y="11690"/>
                <wp:lineTo x="560" y="11097"/>
                <wp:lineTo x="1063" y="10800"/>
                <wp:lineTo x="783" y="9495"/>
                <wp:lineTo x="1175" y="9079"/>
                <wp:lineTo x="1455" y="8960"/>
                <wp:lineTo x="1063" y="8486"/>
                <wp:lineTo x="1119" y="7655"/>
                <wp:lineTo x="2015" y="6824"/>
                <wp:lineTo x="2518" y="6290"/>
                <wp:lineTo x="3358" y="5875"/>
                <wp:lineTo x="3581" y="5578"/>
                <wp:lineTo x="3637" y="5578"/>
                <wp:lineTo x="3637" y="6171"/>
                <wp:lineTo x="2294" y="6765"/>
                <wp:lineTo x="2294" y="7062"/>
                <wp:lineTo x="2966" y="7358"/>
                <wp:lineTo x="3358" y="6943"/>
                <wp:lineTo x="3581" y="6884"/>
                <wp:lineTo x="3637" y="6171"/>
                <wp:lineTo x="3637" y="5578"/>
                <wp:lineTo x="3805" y="5578"/>
                <wp:lineTo x="4421" y="4213"/>
                <wp:lineTo x="4477" y="3086"/>
                <wp:lineTo x="3581" y="3323"/>
                <wp:lineTo x="3302" y="3738"/>
                <wp:lineTo x="2518" y="3679"/>
                <wp:lineTo x="2406" y="3204"/>
                <wp:lineTo x="2854" y="2670"/>
                <wp:lineTo x="3525" y="2848"/>
                <wp:lineTo x="4029" y="2848"/>
                <wp:lineTo x="4477" y="2670"/>
                <wp:lineTo x="4645" y="1543"/>
                <wp:lineTo x="4980" y="1543"/>
                <wp:lineTo x="4980" y="1543"/>
                <wp:lineTo x="4980" y="4095"/>
                <wp:lineTo x="4645" y="4569"/>
                <wp:lineTo x="4365" y="5281"/>
                <wp:lineTo x="4085" y="6171"/>
                <wp:lineTo x="4197" y="7180"/>
                <wp:lineTo x="4756" y="7596"/>
                <wp:lineTo x="4756" y="8486"/>
                <wp:lineTo x="5316" y="8426"/>
                <wp:lineTo x="5484" y="8308"/>
                <wp:lineTo x="5428" y="8130"/>
                <wp:lineTo x="5260" y="8248"/>
                <wp:lineTo x="5764" y="6112"/>
                <wp:lineTo x="5652" y="5459"/>
                <wp:lineTo x="4980" y="4391"/>
                <wp:lineTo x="4980" y="4095"/>
                <wp:lineTo x="4980" y="1543"/>
                <wp:lineTo x="5036" y="1068"/>
                <wp:lineTo x="5316" y="1068"/>
                <wp:lineTo x="5316" y="3086"/>
                <wp:lineTo x="5652" y="2967"/>
                <wp:lineTo x="5708" y="2196"/>
                <wp:lineTo x="5820" y="2196"/>
                <wp:lineTo x="5708" y="1305"/>
                <wp:lineTo x="5988" y="534"/>
                <wp:lineTo x="5988" y="534"/>
                <wp:lineTo x="5988" y="2433"/>
                <wp:lineTo x="5988" y="2848"/>
                <wp:lineTo x="5988" y="2848"/>
                <wp:lineTo x="5988" y="6349"/>
                <wp:lineTo x="5820" y="6409"/>
                <wp:lineTo x="5652" y="7774"/>
                <wp:lineTo x="6211" y="7240"/>
                <wp:lineTo x="5988" y="6349"/>
                <wp:lineTo x="5988" y="2848"/>
                <wp:lineTo x="6267" y="2789"/>
                <wp:lineTo x="5988" y="2433"/>
                <wp:lineTo x="5988" y="534"/>
                <wp:lineTo x="6547" y="119"/>
                <wp:lineTo x="6827" y="59"/>
                <wp:lineTo x="6827" y="59"/>
                <wp:lineTo x="6827" y="59"/>
              </wp:wrapPolygon>
            </wp:wrapThrough>
            <wp:docPr id="1073741830" name="officeArt ob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image1.png"/>
                    <pic:cNvPicPr/>
                  </pic:nvPicPr>
                  <pic:blipFill rotWithShape="1">
                    <a:blip r:embed="rId8">
                      <a:extLst/>
                    </a:blip>
                    <a:srcRect/>
                    <a:stretch>
                      <a:fillRect/>
                    </a:stretch>
                  </pic:blipFill>
                  <pic:spPr>
                    <a:xfrm rot="10800000" flipH="1">
                      <a:off x="0" y="0"/>
                      <a:ext cx="862965" cy="81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60834"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4565D35" wp14:editId="00425C0D">
                <wp:simplePos x="0" y="0"/>
                <wp:positionH relativeFrom="margin">
                  <wp:posOffset>309880</wp:posOffset>
                </wp:positionH>
                <wp:positionV relativeFrom="line">
                  <wp:posOffset>2771140</wp:posOffset>
                </wp:positionV>
                <wp:extent cx="6317615" cy="4097655"/>
                <wp:effectExtent l="0" t="0" r="6985" b="0"/>
                <wp:wrapThrough wrapText="bothSides">
                  <wp:wrapPolygon edited="0">
                    <wp:start x="0" y="0"/>
                    <wp:lineTo x="0" y="21490"/>
                    <wp:lineTo x="20842" y="21490"/>
                    <wp:lineTo x="20842" y="3414"/>
                    <wp:lineTo x="21559" y="1908"/>
                    <wp:lineTo x="21559" y="0"/>
                    <wp:lineTo x="0" y="0"/>
                  </wp:wrapPolygon>
                </wp:wrapThrough>
                <wp:docPr id="5" name="Группа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17615" cy="4097655"/>
                          <a:chOff x="0" y="0"/>
                          <a:chExt cx="6587749" cy="4097655"/>
                        </a:xfrm>
                        <a:extLst>
                          <a:ext uri="{0CCBE362-F206-4b92-989A-16890622DB6E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      </a:ext>
                        </a:extLst>
                      </wpg:grpSpPr>
                      <wps:wsp>
                        <wps:cNvPr id="1" name="officeArt object"/>
                        <wps:cNvSpPr/>
                        <wps:spPr>
                          <a:xfrm>
                            <a:off x="0" y="0"/>
                            <a:ext cx="6377940" cy="409765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extrusionOk="0">
                                <a:moveTo>
                                  <a:pt x="0" y="0"/>
                                </a:moveTo>
                                <a:lnTo>
                                  <a:pt x="21600" y="0"/>
                                </a:lnTo>
                                <a:lnTo>
                                  <a:pt x="21600" y="21599"/>
                                </a:lnTo>
                                <a:lnTo>
                                  <a:pt x="0" y="2159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        </a:ext>
                          </a:extLst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1" vertOverflow="overflow" horzOverflow="overflow" vert="horz" wrap="square" lIns="45718" tIns="45718" rIns="45718" bIns="45718" numCol="1" spcCol="38100" rtlCol="0" anchor="t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Надпись 2"/>
                        <wps:cNvSpPr txBox="1"/>
                        <wps:spPr>
                          <a:xfrm>
                            <a:off x="74998" y="50165"/>
                            <a:ext cx="6512751" cy="294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  </a:ext>
                          </a:extLst>
                        </wps:spPr>
                        <wps:txbx>
                          <w:txbxContent>
                            <w:p w:rsidR="00BC64E9" w:rsidRDefault="00BC64E9" w:rsidP="00FE20C8">
                              <w:pPr>
                                <w:pStyle w:val="BodyA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04565D35" id="Группа 5" o:spid="_x0000_s1029" style="position:absolute;margin-left:24.4pt;margin-top:218.2pt;width:497.45pt;height:322.65pt;z-index:251659264;mso-position-horizontal-relative:margin;mso-position-vertical-relative:line;mso-width-relative:margin" coordsize="65877,409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">
                <v:shape id="officeArt object" o:spid="_x0000_s1030" style="position:absolute;width:63779;height:4097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vVHsIA&#10;AADaAAAADwAAAGRycy9kb3ducmV2LnhtbERPyW7CMBC9V+IfrEHqrTj0UKoQgyJQVaQeKMsHDPFk&#10;IfE4tV0I/foaqVJPo6e3TrYcTCcu5HxjWcF0koAgLqxuuFJwPLw9vYLwAVljZ5kU3MjDcjF6yDDV&#10;9so7uuxDJWII+xQV1CH0qZS+qMmgn9ieOHKldQZDhK6S2uE1hptOPifJizTYcGyosadVTUW7/zYK&#10;zj+bdp1vh/Xh62Pn3lmftuXnTKnH8ZDPQQQawr/4z73RcT7cX7lfufg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G9UewgAAANoAAAAPAAAAAAAAAAAAAAAAAJgCAABkcnMvZG93&#10;bnJldi54bWxQSwUGAAAAAAQABAD1AAAAhwMAAAAA&#10;" path="m,l21600,r,21599l,21599,,xe" filled="f" stroked="f">
                  <v:path arrowok="t" o:extrusionok="f" o:connecttype="custom" o:connectlocs="3188970,2048828;3188970,2048828;3188970,2048828;3188970,2048828" o:connectangles="0,90,180,270"/>
                </v:shape>
                <v:shape id="Надпись 2" o:spid="_x0000_s1031" type="#_x0000_t202" style="position:absolute;left:749;top:501;width:65128;height:29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6XW8IA&#10;AADaAAAADwAAAGRycy9kb3ducmV2LnhtbESPQYvCMBSE78L+h/AW9qapHkS7RhFZQRAWaz14fNs8&#10;22Dz0m2i1n9vBMHjMDPfMLNFZ2txpdYbxwqGgwQEceG04VLBIV/3JyB8QNZYOyYFd/KwmH/0Zphq&#10;d+OMrvtQighhn6KCKoQmldIXFVn0A9cQR+/kWoshyraUusVbhNtajpJkLC0ajgsVNrSqqDjvL1bB&#10;8sjZj/n//dtlp8zk+TTh7fis1Ndnt/wGEagL7/CrvdEKRvC8Em+A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jpdbwgAAANoAAAAPAAAAAAAAAAAAAAAAAJgCAABkcnMvZG93&#10;bnJldi54bWxQSwUGAAAAAAQABAD1AAAAhwMAAAAA&#10;" filled="f" stroked="f">
                  <v:textbox inset="0,0,0,0">
                    <w:txbxContent>
                      <w:p w:rsidR="00BC64E9" w:rsidRDefault="00BC64E9" w:rsidP="00FE20C8">
                        <w:pPr>
                          <w:pStyle w:val="BodyA"/>
                        </w:pPr>
                      </w:p>
                    </w:txbxContent>
                  </v:textbox>
                </v:shape>
                <w10:wrap type="through" anchorx="margin" anchory="line"/>
              </v:group>
            </w:pict>
          </mc:Fallback>
        </mc:AlternateContent>
      </w:r>
      <w:r w:rsidR="00642684">
        <w:t xml:space="preserve"> </w:t>
      </w:r>
      <w:r w:rsidR="00B1348C">
        <w:t xml:space="preserve"> </w:t>
      </w:r>
    </w:p>
    <w:p w:rsidR="00942CAB" w:rsidRDefault="00942CAB" w:rsidP="00942CAB">
      <w:pPr>
        <w:pStyle w:val="BodyA"/>
        <w:tabs>
          <w:tab w:val="left" w:pos="6946"/>
        </w:tabs>
      </w:pPr>
    </w:p>
    <w:p w:rsidR="00942CAB" w:rsidRDefault="00942CAB" w:rsidP="00942CAB">
      <w:pPr>
        <w:pStyle w:val="BodyA"/>
        <w:tabs>
          <w:tab w:val="left" w:pos="6946"/>
        </w:tabs>
      </w:pPr>
    </w:p>
    <w:p w:rsidR="00FE20C8" w:rsidRDefault="00FE20C8" w:rsidP="00942CAB">
      <w:pPr>
        <w:pStyle w:val="BodyA"/>
        <w:tabs>
          <w:tab w:val="left" w:pos="6946"/>
        </w:tabs>
      </w:pPr>
    </w:p>
    <w:p w:rsidR="00942CAB" w:rsidRDefault="00942CAB" w:rsidP="00942CAB">
      <w:pPr>
        <w:pStyle w:val="BodyA"/>
        <w:tabs>
          <w:tab w:val="left" w:pos="6946"/>
        </w:tabs>
      </w:pPr>
    </w:p>
    <w:p w:rsidR="00942CAB" w:rsidRDefault="00942CAB" w:rsidP="00942CAB">
      <w:pPr>
        <w:pStyle w:val="BodyA"/>
        <w:tabs>
          <w:tab w:val="left" w:pos="6946"/>
        </w:tabs>
      </w:pPr>
    </w:p>
    <w:p w:rsidR="00942CAB" w:rsidRDefault="00942CAB" w:rsidP="00942CAB">
      <w:pPr>
        <w:pStyle w:val="BodyA"/>
        <w:tabs>
          <w:tab w:val="left" w:pos="6946"/>
        </w:tabs>
      </w:pPr>
    </w:p>
    <w:p w:rsidR="00942CAB" w:rsidRDefault="00921F05" w:rsidP="00942CAB">
      <w:pPr>
        <w:pStyle w:val="BodyA"/>
        <w:tabs>
          <w:tab w:val="left" w:pos="694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EEC49BE" wp14:editId="59D5E86C">
                <wp:simplePos x="0" y="0"/>
                <wp:positionH relativeFrom="column">
                  <wp:posOffset>4029076</wp:posOffset>
                </wp:positionH>
                <wp:positionV relativeFrom="paragraph">
                  <wp:posOffset>91440</wp:posOffset>
                </wp:positionV>
                <wp:extent cx="2590800" cy="1752600"/>
                <wp:effectExtent l="209550" t="342900" r="190500" b="381000"/>
                <wp:wrapNone/>
                <wp:docPr id="25" name="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864622">
                          <a:off x="0" y="0"/>
                          <a:ext cx="2590800" cy="1752600"/>
                        </a:xfrm>
                        <a:prstGeom prst="rect">
                          <a:avLst/>
                        </a:prstGeom>
                        <a:ln>
                          <a:solidFill>
                            <a:srgbClr val="D9EEF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E20C8" w:rsidRDefault="00FE20C8" w:rsidP="00FE20C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34B85C4" wp14:editId="0357572B">
                                  <wp:extent cx="1971675" cy="1478894"/>
                                  <wp:effectExtent l="0" t="0" r="0" b="7620"/>
                                  <wp:docPr id="29" name="Рисунок 2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9" name="IMG_0019.JP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86173" cy="148976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EC49BE" id="Прямоугольник 25" o:spid="_x0000_s1032" style="position:absolute;margin-left:317.25pt;margin-top:7.2pt;width:204pt;height:138pt;rotation:944398fd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" fillcolor="#a7bfde [1620]" strokecolor="#d9eef3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FE20C8" w:rsidRDefault="00FE20C8" w:rsidP="00FE20C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34B85C4" wp14:editId="0357572B">
                            <wp:extent cx="1971675" cy="1478894"/>
                            <wp:effectExtent l="0" t="0" r="0" b="7620"/>
                            <wp:docPr id="29" name="Рисунок 2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9" name="IMG_0019.JPG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86173" cy="148976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0E6DB8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87D7925" wp14:editId="309D6FDC">
                <wp:simplePos x="0" y="0"/>
                <wp:positionH relativeFrom="column">
                  <wp:posOffset>457200</wp:posOffset>
                </wp:positionH>
                <wp:positionV relativeFrom="paragraph">
                  <wp:posOffset>43815</wp:posOffset>
                </wp:positionV>
                <wp:extent cx="2486025" cy="1800225"/>
                <wp:effectExtent l="247650" t="342900" r="219075" b="371475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675692">
                          <a:off x="0" y="0"/>
                          <a:ext cx="2486025" cy="1800225"/>
                        </a:xfrm>
                        <a:prstGeom prst="rect">
                          <a:avLst/>
                        </a:prstGeom>
                        <a:ln>
                          <a:solidFill>
                            <a:srgbClr val="D9EEF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E20C8" w:rsidRDefault="00FE20C8" w:rsidP="00FE20C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3534103" wp14:editId="2BF1D39A">
                                  <wp:extent cx="2037715" cy="1528429"/>
                                  <wp:effectExtent l="0" t="0" r="635" b="0"/>
                                  <wp:docPr id="28" name="Рисунок 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8" name="IMG_0015.JPG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42895" cy="153231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7D7925" id="Прямоугольник 22" o:spid="_x0000_s1033" style="position:absolute;margin-left:36pt;margin-top:3.45pt;width:195.75pt;height:141.75pt;rotation:-1009591fd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" fillcolor="#a7bfde [1620]" strokecolor="#d9eef3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FE20C8" w:rsidRDefault="00FE20C8" w:rsidP="00FE20C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3534103" wp14:editId="2BF1D39A">
                            <wp:extent cx="2037715" cy="1528429"/>
                            <wp:effectExtent l="0" t="0" r="635" b="0"/>
                            <wp:docPr id="28" name="Рисунок 2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8" name="IMG_0015.JPG"/>
                                    <pic:cNvPicPr/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42895" cy="153231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942CAB" w:rsidRDefault="00942CAB" w:rsidP="00942CAB">
      <w:pPr>
        <w:pStyle w:val="BodyA"/>
        <w:tabs>
          <w:tab w:val="left" w:pos="6946"/>
        </w:tabs>
      </w:pPr>
    </w:p>
    <w:p w:rsidR="00FE20C8" w:rsidRDefault="00FE20C8" w:rsidP="00942CAB">
      <w:pPr>
        <w:pStyle w:val="BodyA"/>
        <w:tabs>
          <w:tab w:val="left" w:pos="6946"/>
        </w:tabs>
        <w:rPr>
          <w:noProof/>
        </w:rPr>
      </w:pPr>
    </w:p>
    <w:p w:rsidR="00942CAB" w:rsidRDefault="00942CAB" w:rsidP="00942CAB">
      <w:pPr>
        <w:pStyle w:val="BodyA"/>
        <w:tabs>
          <w:tab w:val="left" w:pos="6946"/>
        </w:tabs>
      </w:pPr>
    </w:p>
    <w:p w:rsidR="00942CAB" w:rsidRDefault="00942CAB" w:rsidP="00942CAB">
      <w:pPr>
        <w:pStyle w:val="BodyA"/>
        <w:tabs>
          <w:tab w:val="left" w:pos="6946"/>
        </w:tabs>
      </w:pPr>
    </w:p>
    <w:p w:rsidR="00942CAB" w:rsidRDefault="00942CAB" w:rsidP="00942CAB">
      <w:pPr>
        <w:pStyle w:val="BodyA"/>
        <w:tabs>
          <w:tab w:val="left" w:pos="6946"/>
        </w:tabs>
      </w:pPr>
    </w:p>
    <w:p w:rsidR="00FE20C8" w:rsidRDefault="00FE20C8" w:rsidP="00942CAB">
      <w:pPr>
        <w:pStyle w:val="BodyA"/>
        <w:tabs>
          <w:tab w:val="left" w:pos="6946"/>
        </w:tabs>
      </w:pPr>
    </w:p>
    <w:p w:rsidR="00FE20C8" w:rsidRDefault="001566DF" w:rsidP="00942CAB">
      <w:pPr>
        <w:pStyle w:val="BodyA"/>
        <w:tabs>
          <w:tab w:val="left" w:pos="6946"/>
        </w:tabs>
      </w:pPr>
      <w:bookmarkStart w:id="0" w:name="_GoBack"/>
      <w:bookmarkEnd w:id="0"/>
      <w:r>
        <w:rPr>
          <w:noProof/>
        </w:rPr>
        <w:drawing>
          <wp:anchor distT="152400" distB="152400" distL="152400" distR="152400" simplePos="0" relativeHeight="251699200" behindDoc="0" locked="0" layoutInCell="1" allowOverlap="1" wp14:anchorId="4CACB6CE" wp14:editId="18EDDD92">
            <wp:simplePos x="0" y="0"/>
            <wp:positionH relativeFrom="margin">
              <wp:posOffset>3041650</wp:posOffset>
            </wp:positionH>
            <wp:positionV relativeFrom="page">
              <wp:posOffset>6426200</wp:posOffset>
            </wp:positionV>
            <wp:extent cx="862965" cy="814070"/>
            <wp:effectExtent l="5398" t="0" r="0" b="0"/>
            <wp:wrapThrough wrapText="bothSides" distL="152400" distR="152400">
              <wp:wrapPolygon edited="1">
                <wp:start x="6827" y="59"/>
                <wp:lineTo x="6827" y="59"/>
                <wp:lineTo x="7387" y="297"/>
                <wp:lineTo x="7554" y="1365"/>
                <wp:lineTo x="7554" y="1543"/>
                <wp:lineTo x="8730" y="593"/>
                <wp:lineTo x="9457" y="653"/>
                <wp:lineTo x="9905" y="1187"/>
                <wp:lineTo x="9849" y="2136"/>
                <wp:lineTo x="9121" y="2789"/>
                <wp:lineTo x="10073" y="3086"/>
                <wp:lineTo x="10520" y="3798"/>
                <wp:lineTo x="10296" y="4807"/>
                <wp:lineTo x="9905" y="5222"/>
                <wp:lineTo x="8785" y="5163"/>
                <wp:lineTo x="8674" y="5222"/>
                <wp:lineTo x="8953" y="5756"/>
                <wp:lineTo x="8841" y="6527"/>
                <wp:lineTo x="8226" y="6943"/>
                <wp:lineTo x="7331" y="6824"/>
                <wp:lineTo x="6771" y="5815"/>
                <wp:lineTo x="6659" y="5163"/>
                <wp:lineTo x="6379" y="5281"/>
                <wp:lineTo x="6491" y="6943"/>
                <wp:lineTo x="7387" y="7299"/>
                <wp:lineTo x="7610" y="7477"/>
                <wp:lineTo x="8226" y="7062"/>
                <wp:lineTo x="8618" y="7139"/>
                <wp:lineTo x="8618" y="11631"/>
                <wp:lineTo x="8562" y="11987"/>
                <wp:lineTo x="9233" y="12284"/>
                <wp:lineTo x="8674" y="11809"/>
                <wp:lineTo x="8618" y="11631"/>
                <wp:lineTo x="8618" y="7139"/>
                <wp:lineTo x="9121" y="7240"/>
                <wp:lineTo x="9625" y="8011"/>
                <wp:lineTo x="9457" y="8782"/>
                <wp:lineTo x="9681" y="8901"/>
                <wp:lineTo x="10296" y="9198"/>
                <wp:lineTo x="10464" y="9346"/>
                <wp:lineTo x="10464" y="15132"/>
                <wp:lineTo x="9737" y="15488"/>
                <wp:lineTo x="10128" y="15844"/>
                <wp:lineTo x="9961" y="16615"/>
                <wp:lineTo x="9513" y="17031"/>
                <wp:lineTo x="9793" y="17387"/>
                <wp:lineTo x="9905" y="16793"/>
                <wp:lineTo x="10184" y="16675"/>
                <wp:lineTo x="10464" y="15132"/>
                <wp:lineTo x="10464" y="9346"/>
                <wp:lineTo x="10632" y="9495"/>
                <wp:lineTo x="10632" y="9495"/>
                <wp:lineTo x="10968" y="14242"/>
                <wp:lineTo x="10632" y="14242"/>
                <wp:lineTo x="10576" y="14835"/>
                <wp:lineTo x="11080" y="14657"/>
                <wp:lineTo x="10968" y="14242"/>
                <wp:lineTo x="10632" y="9495"/>
                <wp:lineTo x="11807" y="9495"/>
                <wp:lineTo x="12423" y="10029"/>
                <wp:lineTo x="12535" y="10385"/>
                <wp:lineTo x="12647" y="10296"/>
                <wp:lineTo x="12647" y="16319"/>
                <wp:lineTo x="12367" y="16734"/>
                <wp:lineTo x="12759" y="16378"/>
                <wp:lineTo x="12647" y="16319"/>
                <wp:lineTo x="12647" y="10296"/>
                <wp:lineTo x="12759" y="10207"/>
                <wp:lineTo x="13430" y="10325"/>
                <wp:lineTo x="13878" y="11393"/>
                <wp:lineTo x="13822" y="12462"/>
                <wp:lineTo x="13094" y="12996"/>
                <wp:lineTo x="13822" y="13470"/>
                <wp:lineTo x="14046" y="14004"/>
                <wp:lineTo x="14885" y="13708"/>
                <wp:lineTo x="15724" y="14182"/>
                <wp:lineTo x="16004" y="14657"/>
                <wp:lineTo x="15892" y="15607"/>
                <wp:lineTo x="15333" y="16141"/>
                <wp:lineTo x="16004" y="16853"/>
                <wp:lineTo x="17347" y="17505"/>
                <wp:lineTo x="18242" y="17446"/>
                <wp:lineTo x="18914" y="17268"/>
                <wp:lineTo x="20145" y="16793"/>
                <wp:lineTo x="20817" y="16200"/>
                <wp:lineTo x="20984" y="15725"/>
                <wp:lineTo x="21488" y="15844"/>
                <wp:lineTo x="21432" y="16497"/>
                <wp:lineTo x="20928" y="16615"/>
                <wp:lineTo x="20928" y="17090"/>
                <wp:lineTo x="20928" y="17684"/>
                <wp:lineTo x="20761" y="17921"/>
                <wp:lineTo x="20201" y="17743"/>
                <wp:lineTo x="20145" y="17505"/>
                <wp:lineTo x="19418" y="17624"/>
                <wp:lineTo x="19138" y="17921"/>
                <wp:lineTo x="19530" y="18158"/>
                <wp:lineTo x="19362" y="18752"/>
                <wp:lineTo x="18634" y="18752"/>
                <wp:lineTo x="17739" y="17980"/>
                <wp:lineTo x="16508" y="17802"/>
                <wp:lineTo x="17347" y="18455"/>
                <wp:lineTo x="17235" y="18930"/>
                <wp:lineTo x="17011" y="19108"/>
                <wp:lineTo x="16172" y="18989"/>
                <wp:lineTo x="16340" y="20176"/>
                <wp:lineTo x="15892" y="20769"/>
                <wp:lineTo x="14997" y="20710"/>
                <wp:lineTo x="14493" y="20235"/>
                <wp:lineTo x="13878" y="20769"/>
                <wp:lineTo x="13262" y="20710"/>
                <wp:lineTo x="12815" y="20295"/>
                <wp:lineTo x="13486" y="18455"/>
                <wp:lineTo x="12870" y="18870"/>
                <wp:lineTo x="12703" y="18930"/>
                <wp:lineTo x="12591" y="19879"/>
                <wp:lineTo x="12031" y="20235"/>
                <wp:lineTo x="11527" y="19998"/>
                <wp:lineTo x="11863" y="21125"/>
                <wp:lineTo x="11583" y="21481"/>
                <wp:lineTo x="10576" y="21363"/>
                <wp:lineTo x="10184" y="20829"/>
                <wp:lineTo x="10240" y="19760"/>
                <wp:lineTo x="9345" y="20651"/>
                <wp:lineTo x="8562" y="20591"/>
                <wp:lineTo x="8170" y="19938"/>
                <wp:lineTo x="8282" y="19108"/>
                <wp:lineTo x="9121" y="18811"/>
                <wp:lineTo x="8282" y="18218"/>
                <wp:lineTo x="8170" y="17209"/>
                <wp:lineTo x="7498" y="16853"/>
                <wp:lineTo x="7498" y="17268"/>
                <wp:lineTo x="7946" y="18040"/>
                <wp:lineTo x="7946" y="18752"/>
                <wp:lineTo x="7442" y="18574"/>
                <wp:lineTo x="7331" y="19523"/>
                <wp:lineTo x="6939" y="19760"/>
                <wp:lineTo x="5484" y="19701"/>
                <wp:lineTo x="5148" y="19345"/>
                <wp:lineTo x="5260" y="18336"/>
                <wp:lineTo x="4029" y="18574"/>
                <wp:lineTo x="3358" y="17980"/>
                <wp:lineTo x="3246" y="17209"/>
                <wp:lineTo x="3693" y="16734"/>
                <wp:lineTo x="4085" y="16556"/>
                <wp:lineTo x="3413" y="16497"/>
                <wp:lineTo x="3749" y="15903"/>
                <wp:lineTo x="5036" y="15488"/>
                <wp:lineTo x="4085" y="15429"/>
                <wp:lineTo x="3581" y="14895"/>
                <wp:lineTo x="2350" y="14835"/>
                <wp:lineTo x="2015" y="14479"/>
                <wp:lineTo x="2126" y="13470"/>
                <wp:lineTo x="895" y="13708"/>
                <wp:lineTo x="224" y="13114"/>
                <wp:lineTo x="112" y="12284"/>
                <wp:lineTo x="504" y="11868"/>
                <wp:lineTo x="895" y="11690"/>
                <wp:lineTo x="224" y="11690"/>
                <wp:lineTo x="560" y="11097"/>
                <wp:lineTo x="1063" y="10800"/>
                <wp:lineTo x="783" y="9495"/>
                <wp:lineTo x="1175" y="9079"/>
                <wp:lineTo x="1455" y="8960"/>
                <wp:lineTo x="1063" y="8486"/>
                <wp:lineTo x="1119" y="7655"/>
                <wp:lineTo x="2015" y="6824"/>
                <wp:lineTo x="2518" y="6290"/>
                <wp:lineTo x="3358" y="5875"/>
                <wp:lineTo x="3581" y="5578"/>
                <wp:lineTo x="3637" y="5578"/>
                <wp:lineTo x="3637" y="6171"/>
                <wp:lineTo x="2294" y="6765"/>
                <wp:lineTo x="2294" y="7062"/>
                <wp:lineTo x="2966" y="7358"/>
                <wp:lineTo x="3358" y="6943"/>
                <wp:lineTo x="3581" y="6884"/>
                <wp:lineTo x="3637" y="6171"/>
                <wp:lineTo x="3637" y="5578"/>
                <wp:lineTo x="3805" y="5578"/>
                <wp:lineTo x="4421" y="4213"/>
                <wp:lineTo x="4477" y="3086"/>
                <wp:lineTo x="3581" y="3323"/>
                <wp:lineTo x="3302" y="3738"/>
                <wp:lineTo x="2518" y="3679"/>
                <wp:lineTo x="2406" y="3204"/>
                <wp:lineTo x="2854" y="2670"/>
                <wp:lineTo x="3525" y="2848"/>
                <wp:lineTo x="4029" y="2848"/>
                <wp:lineTo x="4477" y="2670"/>
                <wp:lineTo x="4645" y="1543"/>
                <wp:lineTo x="4980" y="1543"/>
                <wp:lineTo x="4980" y="1543"/>
                <wp:lineTo x="4980" y="4095"/>
                <wp:lineTo x="4645" y="4569"/>
                <wp:lineTo x="4365" y="5281"/>
                <wp:lineTo x="4085" y="6171"/>
                <wp:lineTo x="4197" y="7180"/>
                <wp:lineTo x="4756" y="7596"/>
                <wp:lineTo x="4756" y="8486"/>
                <wp:lineTo x="5316" y="8426"/>
                <wp:lineTo x="5484" y="8308"/>
                <wp:lineTo x="5428" y="8130"/>
                <wp:lineTo x="5260" y="8248"/>
                <wp:lineTo x="5764" y="6112"/>
                <wp:lineTo x="5652" y="5459"/>
                <wp:lineTo x="4980" y="4391"/>
                <wp:lineTo x="4980" y="4095"/>
                <wp:lineTo x="4980" y="1543"/>
                <wp:lineTo x="5036" y="1068"/>
                <wp:lineTo x="5316" y="1068"/>
                <wp:lineTo x="5316" y="3086"/>
                <wp:lineTo x="5652" y="2967"/>
                <wp:lineTo x="5708" y="2196"/>
                <wp:lineTo x="5820" y="2196"/>
                <wp:lineTo x="5708" y="1305"/>
                <wp:lineTo x="5988" y="534"/>
                <wp:lineTo x="5988" y="534"/>
                <wp:lineTo x="5988" y="2433"/>
                <wp:lineTo x="5988" y="2848"/>
                <wp:lineTo x="5988" y="2848"/>
                <wp:lineTo x="5988" y="6349"/>
                <wp:lineTo x="5820" y="6409"/>
                <wp:lineTo x="5652" y="7774"/>
                <wp:lineTo x="6211" y="7240"/>
                <wp:lineTo x="5988" y="6349"/>
                <wp:lineTo x="5988" y="2848"/>
                <wp:lineTo x="6267" y="2789"/>
                <wp:lineTo x="5988" y="2433"/>
                <wp:lineTo x="5988" y="534"/>
                <wp:lineTo x="6547" y="119"/>
                <wp:lineTo x="6827" y="59"/>
                <wp:lineTo x="6827" y="59"/>
                <wp:lineTo x="6827" y="59"/>
              </wp:wrapPolygon>
            </wp:wrapThrough>
            <wp:docPr id="1073741839" name="officeArt ob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image1.png"/>
                    <pic:cNvPicPr/>
                  </pic:nvPicPr>
                  <pic:blipFill rotWithShape="1">
                    <a:blip r:embed="rId8">
                      <a:extLst/>
                    </a:blip>
                    <a:srcRect/>
                    <a:stretch>
                      <a:fillRect/>
                    </a:stretch>
                  </pic:blipFill>
                  <pic:spPr>
                    <a:xfrm rot="16200000" flipH="1">
                      <a:off x="0" y="0"/>
                      <a:ext cx="862965" cy="81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4E74DAC" wp14:editId="589B98B9">
                <wp:simplePos x="0" y="0"/>
                <wp:positionH relativeFrom="column">
                  <wp:posOffset>419100</wp:posOffset>
                </wp:positionH>
                <wp:positionV relativeFrom="paragraph">
                  <wp:posOffset>3042285</wp:posOffset>
                </wp:positionV>
                <wp:extent cx="2600325" cy="161925"/>
                <wp:effectExtent l="0" t="0" r="9525" b="9525"/>
                <wp:wrapNone/>
                <wp:docPr id="1073741836" name="Надпись 10737418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0325" cy="16192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21F05" w:rsidRPr="00292499" w:rsidRDefault="00921F05" w:rsidP="00921F05">
                            <w:pPr>
                              <w:pStyle w:val="a8"/>
                              <w:rPr>
                                <w:rFonts w:eastAsia="Arial Unicode MS" w:hAnsi="Arial Unicode MS" w:cs="Arial Unicode MS"/>
                                <w:noProof/>
                                <w:color w:val="000000"/>
                                <w:sz w:val="24"/>
                                <w:szCs w:val="24"/>
                                <w:u w:color="000000"/>
                                <w:bdr w:val="nil"/>
                              </w:rPr>
                            </w:pPr>
                            <w:r>
                              <w:t>Рисунок 3 «Баба Вьюга</w:t>
                            </w:r>
                            <w:r w:rsidR="001566DF">
                              <w:t>, помощница Весны, танцор</w:t>
                            </w:r>
                            <w: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E74DAC" id="_x0000_t202" coordsize="21600,21600" o:spt="202" path="m,l,21600r21600,l21600,xe">
                <v:stroke joinstyle="miter"/>
                <v:path gradientshapeok="t" o:connecttype="rect"/>
              </v:shapetype>
              <v:shape id="Надпись 1073741836" o:spid="_x0000_s1034" type="#_x0000_t202" style="position:absolute;margin-left:33pt;margin-top:239.55pt;width:204.75pt;height:12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" stroked="f">
                <v:textbox inset="0,0,0,0">
                  <w:txbxContent>
                    <w:p w:rsidR="00921F05" w:rsidRPr="00292499" w:rsidRDefault="00921F05" w:rsidP="00921F05">
                      <w:pPr>
                        <w:pStyle w:val="a8"/>
                        <w:rPr>
                          <w:rFonts w:eastAsia="Arial Unicode MS" w:hAnsi="Arial Unicode MS" w:cs="Arial Unicode MS"/>
                          <w:noProof/>
                          <w:color w:val="000000"/>
                          <w:sz w:val="24"/>
                          <w:szCs w:val="24"/>
                          <w:u w:color="000000"/>
                          <w:bdr w:val="nil"/>
                        </w:rPr>
                      </w:pPr>
                      <w:r>
                        <w:t>Рисунок 3 «Баба Вьюга</w:t>
                      </w:r>
                      <w:r w:rsidR="001566DF">
                        <w:t>, помощница Весны, танцор</w:t>
                      </w:r>
                      <w: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  <w:r w:rsidR="00921F05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43ED7DB" wp14:editId="59EBE6EA">
                <wp:simplePos x="0" y="0"/>
                <wp:positionH relativeFrom="column">
                  <wp:posOffset>4853940</wp:posOffset>
                </wp:positionH>
                <wp:positionV relativeFrom="paragraph">
                  <wp:posOffset>702945</wp:posOffset>
                </wp:positionV>
                <wp:extent cx="1714500" cy="171450"/>
                <wp:effectExtent l="0" t="0" r="0" b="0"/>
                <wp:wrapNone/>
                <wp:docPr id="30" name="Надпись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17145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E20C8" w:rsidRPr="00292499" w:rsidRDefault="00FE20C8" w:rsidP="00FE20C8">
                            <w:pPr>
                              <w:pStyle w:val="a8"/>
                              <w:rPr>
                                <w:rFonts w:eastAsia="Arial Unicode MS" w:hAnsi="Arial Unicode MS" w:cs="Arial Unicode MS"/>
                                <w:noProof/>
                                <w:color w:val="000000"/>
                                <w:sz w:val="24"/>
                                <w:szCs w:val="24"/>
                                <w:u w:color="000000"/>
                                <w:bdr w:val="nil"/>
                              </w:rPr>
                            </w:pPr>
                            <w:r>
                              <w:t>Рисунок 2 «Цыгане на Масленице»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A6C46F" id="Надпись 30" o:spid="_x0000_s1034" type="#_x0000_t202" style="position:absolute;margin-left:382.2pt;margin-top:55.35pt;width:135pt;height:13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" stroked="f">
                <v:textbox inset="0,0,0,0">
                  <w:txbxContent>
                    <w:p w:rsidR="00FE20C8" w:rsidRPr="00292499" w:rsidRDefault="00FE20C8" w:rsidP="00FE20C8">
                      <w:pPr>
                        <w:pStyle w:val="a8"/>
                        <w:rPr>
                          <w:rFonts w:eastAsia="Arial Unicode MS" w:hAnsi="Arial Unicode MS" w:cs="Arial Unicode MS"/>
                          <w:noProof/>
                          <w:color w:val="000000"/>
                          <w:sz w:val="24"/>
                          <w:szCs w:val="24"/>
                          <w:u w:color="000000"/>
                          <w:bdr w:val="nil"/>
                        </w:rPr>
                      </w:pPr>
                      <w:r>
                        <w:t xml:space="preserve">Рисунок </w:t>
                      </w:r>
                      <w:r>
                        <w:t>2</w:t>
                      </w:r>
                      <w:r>
                        <w:t xml:space="preserve"> «</w:t>
                      </w:r>
                      <w:r>
                        <w:t>Цыгане на Масленице</w:t>
                      </w:r>
                      <w: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  <w:r w:rsidR="00921F05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A069099" wp14:editId="78E62581">
                <wp:simplePos x="0" y="0"/>
                <wp:positionH relativeFrom="column">
                  <wp:posOffset>378460</wp:posOffset>
                </wp:positionH>
                <wp:positionV relativeFrom="paragraph">
                  <wp:posOffset>1122760</wp:posOffset>
                </wp:positionV>
                <wp:extent cx="2543175" cy="1771650"/>
                <wp:effectExtent l="247650" t="342900" r="200025" b="381000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684392">
                          <a:off x="0" y="0"/>
                          <a:ext cx="2543175" cy="1771650"/>
                        </a:xfrm>
                        <a:prstGeom prst="rect">
                          <a:avLst/>
                        </a:prstGeom>
                        <a:ln>
                          <a:solidFill>
                            <a:srgbClr val="D9EEF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6DB8" w:rsidRDefault="001566DF" w:rsidP="000E6DB8">
                            <w:pPr>
                              <w:jc w:val="center"/>
                            </w:pPr>
                            <w:r w:rsidRPr="001566DF">
                              <w:rPr>
                                <w:noProof/>
                              </w:rPr>
                              <w:drawing>
                                <wp:inline distT="0" distB="0" distL="0" distR="0" wp14:anchorId="7BD12CE5" wp14:editId="22B45065">
                                  <wp:extent cx="2133600" cy="1600634"/>
                                  <wp:effectExtent l="0" t="0" r="0" b="0"/>
                                  <wp:docPr id="4" name="Рисунок 4" descr="G:\ФОТО МАСЛЕНИЦА\IMG_0590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:\ФОТО МАСЛЕНИЦА\IMG_0590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34763" cy="160150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069099" id="Прямоугольник 31" o:spid="_x0000_s1036" style="position:absolute;margin-left:29.8pt;margin-top:88.4pt;width:200.25pt;height:139.5pt;rotation:-1000088fd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" fillcolor="#a7bfde [1620]" strokecolor="#d9eef3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0E6DB8" w:rsidRDefault="001566DF" w:rsidP="000E6DB8">
                      <w:pPr>
                        <w:jc w:val="center"/>
                      </w:pPr>
                      <w:r w:rsidRPr="001566DF">
                        <w:rPr>
                          <w:noProof/>
                        </w:rPr>
                        <w:drawing>
                          <wp:inline distT="0" distB="0" distL="0" distR="0" wp14:anchorId="7BD12CE5" wp14:editId="22B45065">
                            <wp:extent cx="2133600" cy="1600634"/>
                            <wp:effectExtent l="0" t="0" r="0" b="0"/>
                            <wp:docPr id="4" name="Рисунок 4" descr="G:\ФОТО МАСЛЕНИЦА\IMG_0590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:\ФОТО МАСЛЕНИЦА\IMG_0590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34763" cy="160150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921F05">
        <w:rPr>
          <w:noProof/>
        </w:rPr>
        <w:drawing>
          <wp:anchor distT="152400" distB="152400" distL="152400" distR="152400" simplePos="0" relativeHeight="251697152" behindDoc="0" locked="0" layoutInCell="1" allowOverlap="1" wp14:anchorId="3E0DDA88" wp14:editId="34855E30">
            <wp:simplePos x="0" y="0"/>
            <wp:positionH relativeFrom="page">
              <wp:align>center</wp:align>
            </wp:positionH>
            <wp:positionV relativeFrom="page">
              <wp:posOffset>3714750</wp:posOffset>
            </wp:positionV>
            <wp:extent cx="862965" cy="814070"/>
            <wp:effectExtent l="0" t="0" r="0" b="5080"/>
            <wp:wrapThrough wrapText="bothSides" distL="152400" distR="152400">
              <wp:wrapPolygon edited="1">
                <wp:start x="6827" y="59"/>
                <wp:lineTo x="6827" y="59"/>
                <wp:lineTo x="7387" y="297"/>
                <wp:lineTo x="7554" y="1365"/>
                <wp:lineTo x="7554" y="1543"/>
                <wp:lineTo x="8730" y="593"/>
                <wp:lineTo x="9457" y="653"/>
                <wp:lineTo x="9905" y="1187"/>
                <wp:lineTo x="9849" y="2136"/>
                <wp:lineTo x="9121" y="2789"/>
                <wp:lineTo x="10073" y="3086"/>
                <wp:lineTo x="10520" y="3798"/>
                <wp:lineTo x="10296" y="4807"/>
                <wp:lineTo x="9905" y="5222"/>
                <wp:lineTo x="8785" y="5163"/>
                <wp:lineTo x="8674" y="5222"/>
                <wp:lineTo x="8953" y="5756"/>
                <wp:lineTo x="8841" y="6527"/>
                <wp:lineTo x="8226" y="6943"/>
                <wp:lineTo x="7331" y="6824"/>
                <wp:lineTo x="6771" y="5815"/>
                <wp:lineTo x="6659" y="5163"/>
                <wp:lineTo x="6379" y="5281"/>
                <wp:lineTo x="6491" y="6943"/>
                <wp:lineTo x="7387" y="7299"/>
                <wp:lineTo x="7610" y="7477"/>
                <wp:lineTo x="8226" y="7062"/>
                <wp:lineTo x="8618" y="7139"/>
                <wp:lineTo x="8618" y="11631"/>
                <wp:lineTo x="8562" y="11987"/>
                <wp:lineTo x="9233" y="12284"/>
                <wp:lineTo x="8674" y="11809"/>
                <wp:lineTo x="8618" y="11631"/>
                <wp:lineTo x="8618" y="7139"/>
                <wp:lineTo x="9121" y="7240"/>
                <wp:lineTo x="9625" y="8011"/>
                <wp:lineTo x="9457" y="8782"/>
                <wp:lineTo x="9681" y="8901"/>
                <wp:lineTo x="10296" y="9198"/>
                <wp:lineTo x="10464" y="9346"/>
                <wp:lineTo x="10464" y="15132"/>
                <wp:lineTo x="9737" y="15488"/>
                <wp:lineTo x="10128" y="15844"/>
                <wp:lineTo x="9961" y="16615"/>
                <wp:lineTo x="9513" y="17031"/>
                <wp:lineTo x="9793" y="17387"/>
                <wp:lineTo x="9905" y="16793"/>
                <wp:lineTo x="10184" y="16675"/>
                <wp:lineTo x="10464" y="15132"/>
                <wp:lineTo x="10464" y="9346"/>
                <wp:lineTo x="10632" y="9495"/>
                <wp:lineTo x="10632" y="9495"/>
                <wp:lineTo x="10968" y="14242"/>
                <wp:lineTo x="10632" y="14242"/>
                <wp:lineTo x="10576" y="14835"/>
                <wp:lineTo x="11080" y="14657"/>
                <wp:lineTo x="10968" y="14242"/>
                <wp:lineTo x="10632" y="9495"/>
                <wp:lineTo x="11807" y="9495"/>
                <wp:lineTo x="12423" y="10029"/>
                <wp:lineTo x="12535" y="10385"/>
                <wp:lineTo x="12647" y="10296"/>
                <wp:lineTo x="12647" y="16319"/>
                <wp:lineTo x="12367" y="16734"/>
                <wp:lineTo x="12759" y="16378"/>
                <wp:lineTo x="12647" y="16319"/>
                <wp:lineTo x="12647" y="10296"/>
                <wp:lineTo x="12759" y="10207"/>
                <wp:lineTo x="13430" y="10325"/>
                <wp:lineTo x="13878" y="11393"/>
                <wp:lineTo x="13822" y="12462"/>
                <wp:lineTo x="13094" y="12996"/>
                <wp:lineTo x="13822" y="13470"/>
                <wp:lineTo x="14046" y="14004"/>
                <wp:lineTo x="14885" y="13708"/>
                <wp:lineTo x="15724" y="14182"/>
                <wp:lineTo x="16004" y="14657"/>
                <wp:lineTo x="15892" y="15607"/>
                <wp:lineTo x="15333" y="16141"/>
                <wp:lineTo x="16004" y="16853"/>
                <wp:lineTo x="17347" y="17505"/>
                <wp:lineTo x="18242" y="17446"/>
                <wp:lineTo x="18914" y="17268"/>
                <wp:lineTo x="20145" y="16793"/>
                <wp:lineTo x="20817" y="16200"/>
                <wp:lineTo x="20984" y="15725"/>
                <wp:lineTo x="21488" y="15844"/>
                <wp:lineTo x="21432" y="16497"/>
                <wp:lineTo x="20928" y="16615"/>
                <wp:lineTo x="20928" y="17090"/>
                <wp:lineTo x="20928" y="17684"/>
                <wp:lineTo x="20761" y="17921"/>
                <wp:lineTo x="20201" y="17743"/>
                <wp:lineTo x="20145" y="17505"/>
                <wp:lineTo x="19418" y="17624"/>
                <wp:lineTo x="19138" y="17921"/>
                <wp:lineTo x="19530" y="18158"/>
                <wp:lineTo x="19362" y="18752"/>
                <wp:lineTo x="18634" y="18752"/>
                <wp:lineTo x="17739" y="17980"/>
                <wp:lineTo x="16508" y="17802"/>
                <wp:lineTo x="17347" y="18455"/>
                <wp:lineTo x="17235" y="18930"/>
                <wp:lineTo x="17011" y="19108"/>
                <wp:lineTo x="16172" y="18989"/>
                <wp:lineTo x="16340" y="20176"/>
                <wp:lineTo x="15892" y="20769"/>
                <wp:lineTo x="14997" y="20710"/>
                <wp:lineTo x="14493" y="20235"/>
                <wp:lineTo x="13878" y="20769"/>
                <wp:lineTo x="13262" y="20710"/>
                <wp:lineTo x="12815" y="20295"/>
                <wp:lineTo x="13486" y="18455"/>
                <wp:lineTo x="12870" y="18870"/>
                <wp:lineTo x="12703" y="18930"/>
                <wp:lineTo x="12591" y="19879"/>
                <wp:lineTo x="12031" y="20235"/>
                <wp:lineTo x="11527" y="19998"/>
                <wp:lineTo x="11863" y="21125"/>
                <wp:lineTo x="11583" y="21481"/>
                <wp:lineTo x="10576" y="21363"/>
                <wp:lineTo x="10184" y="20829"/>
                <wp:lineTo x="10240" y="19760"/>
                <wp:lineTo x="9345" y="20651"/>
                <wp:lineTo x="8562" y="20591"/>
                <wp:lineTo x="8170" y="19938"/>
                <wp:lineTo x="8282" y="19108"/>
                <wp:lineTo x="9121" y="18811"/>
                <wp:lineTo x="8282" y="18218"/>
                <wp:lineTo x="8170" y="17209"/>
                <wp:lineTo x="7498" y="16853"/>
                <wp:lineTo x="7498" y="17268"/>
                <wp:lineTo x="7946" y="18040"/>
                <wp:lineTo x="7946" y="18752"/>
                <wp:lineTo x="7442" y="18574"/>
                <wp:lineTo x="7331" y="19523"/>
                <wp:lineTo x="6939" y="19760"/>
                <wp:lineTo x="5484" y="19701"/>
                <wp:lineTo x="5148" y="19345"/>
                <wp:lineTo x="5260" y="18336"/>
                <wp:lineTo x="4029" y="18574"/>
                <wp:lineTo x="3358" y="17980"/>
                <wp:lineTo x="3246" y="17209"/>
                <wp:lineTo x="3693" y="16734"/>
                <wp:lineTo x="4085" y="16556"/>
                <wp:lineTo x="3413" y="16497"/>
                <wp:lineTo x="3749" y="15903"/>
                <wp:lineTo x="5036" y="15488"/>
                <wp:lineTo x="4085" y="15429"/>
                <wp:lineTo x="3581" y="14895"/>
                <wp:lineTo x="2350" y="14835"/>
                <wp:lineTo x="2015" y="14479"/>
                <wp:lineTo x="2126" y="13470"/>
                <wp:lineTo x="895" y="13708"/>
                <wp:lineTo x="224" y="13114"/>
                <wp:lineTo x="112" y="12284"/>
                <wp:lineTo x="504" y="11868"/>
                <wp:lineTo x="895" y="11690"/>
                <wp:lineTo x="224" y="11690"/>
                <wp:lineTo x="560" y="11097"/>
                <wp:lineTo x="1063" y="10800"/>
                <wp:lineTo x="783" y="9495"/>
                <wp:lineTo x="1175" y="9079"/>
                <wp:lineTo x="1455" y="8960"/>
                <wp:lineTo x="1063" y="8486"/>
                <wp:lineTo x="1119" y="7655"/>
                <wp:lineTo x="2015" y="6824"/>
                <wp:lineTo x="2518" y="6290"/>
                <wp:lineTo x="3358" y="5875"/>
                <wp:lineTo x="3581" y="5578"/>
                <wp:lineTo x="3637" y="5578"/>
                <wp:lineTo x="3637" y="6171"/>
                <wp:lineTo x="2294" y="6765"/>
                <wp:lineTo x="2294" y="7062"/>
                <wp:lineTo x="2966" y="7358"/>
                <wp:lineTo x="3358" y="6943"/>
                <wp:lineTo x="3581" y="6884"/>
                <wp:lineTo x="3637" y="6171"/>
                <wp:lineTo x="3637" y="5578"/>
                <wp:lineTo x="3805" y="5578"/>
                <wp:lineTo x="4421" y="4213"/>
                <wp:lineTo x="4477" y="3086"/>
                <wp:lineTo x="3581" y="3323"/>
                <wp:lineTo x="3302" y="3738"/>
                <wp:lineTo x="2518" y="3679"/>
                <wp:lineTo x="2406" y="3204"/>
                <wp:lineTo x="2854" y="2670"/>
                <wp:lineTo x="3525" y="2848"/>
                <wp:lineTo x="4029" y="2848"/>
                <wp:lineTo x="4477" y="2670"/>
                <wp:lineTo x="4645" y="1543"/>
                <wp:lineTo x="4980" y="1543"/>
                <wp:lineTo x="4980" y="1543"/>
                <wp:lineTo x="4980" y="4095"/>
                <wp:lineTo x="4645" y="4569"/>
                <wp:lineTo x="4365" y="5281"/>
                <wp:lineTo x="4085" y="6171"/>
                <wp:lineTo x="4197" y="7180"/>
                <wp:lineTo x="4756" y="7596"/>
                <wp:lineTo x="4756" y="8486"/>
                <wp:lineTo x="5316" y="8426"/>
                <wp:lineTo x="5484" y="8308"/>
                <wp:lineTo x="5428" y="8130"/>
                <wp:lineTo x="5260" y="8248"/>
                <wp:lineTo x="5764" y="6112"/>
                <wp:lineTo x="5652" y="5459"/>
                <wp:lineTo x="4980" y="4391"/>
                <wp:lineTo x="4980" y="4095"/>
                <wp:lineTo x="4980" y="1543"/>
                <wp:lineTo x="5036" y="1068"/>
                <wp:lineTo x="5316" y="1068"/>
                <wp:lineTo x="5316" y="3086"/>
                <wp:lineTo x="5652" y="2967"/>
                <wp:lineTo x="5708" y="2196"/>
                <wp:lineTo x="5820" y="2196"/>
                <wp:lineTo x="5708" y="1305"/>
                <wp:lineTo x="5988" y="534"/>
                <wp:lineTo x="5988" y="534"/>
                <wp:lineTo x="5988" y="2433"/>
                <wp:lineTo x="5988" y="2848"/>
                <wp:lineTo x="5988" y="2848"/>
                <wp:lineTo x="5988" y="6349"/>
                <wp:lineTo x="5820" y="6409"/>
                <wp:lineTo x="5652" y="7774"/>
                <wp:lineTo x="6211" y="7240"/>
                <wp:lineTo x="5988" y="6349"/>
                <wp:lineTo x="5988" y="2848"/>
                <wp:lineTo x="6267" y="2789"/>
                <wp:lineTo x="5988" y="2433"/>
                <wp:lineTo x="5988" y="534"/>
                <wp:lineTo x="6547" y="119"/>
                <wp:lineTo x="6827" y="59"/>
                <wp:lineTo x="6827" y="59"/>
                <wp:lineTo x="6827" y="59"/>
              </wp:wrapPolygon>
            </wp:wrapThrough>
            <wp:docPr id="1073741838" name="officeArt ob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image1.png"/>
                    <pic:cNvPicPr/>
                  </pic:nvPicPr>
                  <pic:blipFill rotWithShape="1">
                    <a:blip r:embed="rId8">
                      <a:extLst/>
                    </a:blip>
                    <a:srcRect/>
                    <a:stretch>
                      <a:fillRect/>
                    </a:stretch>
                  </pic:blipFill>
                  <pic:spPr>
                    <a:xfrm rot="10800000" flipH="1">
                      <a:off x="0" y="0"/>
                      <a:ext cx="862965" cy="81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21F05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B7B158D" wp14:editId="3BF6B251">
                <wp:simplePos x="0" y="0"/>
                <wp:positionH relativeFrom="column">
                  <wp:posOffset>342900</wp:posOffset>
                </wp:positionH>
                <wp:positionV relativeFrom="paragraph">
                  <wp:posOffset>5342890</wp:posOffset>
                </wp:positionV>
                <wp:extent cx="1714500" cy="171450"/>
                <wp:effectExtent l="0" t="0" r="0" b="0"/>
                <wp:wrapNone/>
                <wp:docPr id="1073741837" name="Надпись 10737418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17145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21F05" w:rsidRPr="00292499" w:rsidRDefault="00921F05" w:rsidP="00921F05">
                            <w:pPr>
                              <w:pStyle w:val="a8"/>
                              <w:rPr>
                                <w:rFonts w:eastAsia="Arial Unicode MS" w:hAnsi="Arial Unicode MS" w:cs="Arial Unicode MS"/>
                                <w:noProof/>
                                <w:color w:val="000000"/>
                                <w:sz w:val="24"/>
                                <w:szCs w:val="24"/>
                                <w:u w:color="000000"/>
                                <w:bdr w:val="nil"/>
                              </w:rPr>
                            </w:pPr>
                            <w:r>
                              <w:t>Рисунок 5 «Хоровод под солнцем»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7B158D" id="Надпись 1073741837" o:spid="_x0000_s1037" type="#_x0000_t202" style="position:absolute;margin-left:27pt;margin-top:420.7pt;width:135pt;height:13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" stroked="f">
                <v:textbox inset="0,0,0,0">
                  <w:txbxContent>
                    <w:p w:rsidR="00921F05" w:rsidRPr="00292499" w:rsidRDefault="00921F05" w:rsidP="00921F05">
                      <w:pPr>
                        <w:pStyle w:val="a8"/>
                        <w:rPr>
                          <w:rFonts w:eastAsia="Arial Unicode MS" w:hAnsi="Arial Unicode MS" w:cs="Arial Unicode MS"/>
                          <w:noProof/>
                          <w:color w:val="000000"/>
                          <w:sz w:val="24"/>
                          <w:szCs w:val="24"/>
                          <w:u w:color="000000"/>
                          <w:bdr w:val="nil"/>
                        </w:rPr>
                      </w:pPr>
                      <w:r>
                        <w:t xml:space="preserve">Рисунок </w:t>
                      </w:r>
                      <w:r>
                        <w:t>5</w:t>
                      </w:r>
                      <w:r>
                        <w:t xml:space="preserve"> «</w:t>
                      </w:r>
                      <w:r>
                        <w:t>Хоровод под солнцем</w:t>
                      </w:r>
                      <w: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  <w:r w:rsidR="00921F05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2239D14" wp14:editId="2B4DBEF7">
                <wp:simplePos x="0" y="0"/>
                <wp:positionH relativeFrom="column">
                  <wp:posOffset>962025</wp:posOffset>
                </wp:positionH>
                <wp:positionV relativeFrom="paragraph">
                  <wp:posOffset>3436620</wp:posOffset>
                </wp:positionV>
                <wp:extent cx="1847850" cy="1971675"/>
                <wp:effectExtent l="57150" t="38100" r="76200" b="104775"/>
                <wp:wrapNone/>
                <wp:docPr id="1073741831" name="Прямоугольник 10737418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7850" cy="1971675"/>
                        </a:xfrm>
                        <a:prstGeom prst="rect">
                          <a:avLst/>
                        </a:prstGeom>
                        <a:ln>
                          <a:solidFill>
                            <a:srgbClr val="D9EEF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6DB8" w:rsidRDefault="000E6DB8" w:rsidP="000E6DB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F6EAD90" wp14:editId="5405771B">
                                  <wp:extent cx="1162050" cy="1548963"/>
                                  <wp:effectExtent l="0" t="0" r="0" b="0"/>
                                  <wp:docPr id="1073741834" name="Рисунок 107374183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73741834" name="IMG_0062.JPG"/>
                                          <pic:cNvPicPr/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65910" cy="155410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239D14" id="Прямоугольник 1073741831" o:spid="_x0000_s1038" style="position:absolute;margin-left:75.75pt;margin-top:270.6pt;width:145.5pt;height:155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" fillcolor="#a7bfde [1620]" strokecolor="#d9eef3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0E6DB8" w:rsidRDefault="000E6DB8" w:rsidP="000E6DB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F6EAD90" wp14:editId="5405771B">
                            <wp:extent cx="1162050" cy="1548963"/>
                            <wp:effectExtent l="0" t="0" r="0" b="0"/>
                            <wp:docPr id="1073741834" name="Рисунок 107374183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73741834" name="IMG_0062.JPG"/>
                                    <pic:cNvPicPr/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65910" cy="155410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921F05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0A3D423" wp14:editId="080E1B5C">
                <wp:simplePos x="0" y="0"/>
                <wp:positionH relativeFrom="column">
                  <wp:posOffset>4572000</wp:posOffset>
                </wp:positionH>
                <wp:positionV relativeFrom="paragraph">
                  <wp:posOffset>3199765</wp:posOffset>
                </wp:positionV>
                <wp:extent cx="1714500" cy="171450"/>
                <wp:effectExtent l="0" t="0" r="0" b="0"/>
                <wp:wrapNone/>
                <wp:docPr id="1073741835" name="Надпись 10737418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17145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21F05" w:rsidRPr="00292499" w:rsidRDefault="00921F05" w:rsidP="00921F05">
                            <w:pPr>
                              <w:pStyle w:val="a8"/>
                              <w:rPr>
                                <w:rFonts w:eastAsia="Arial Unicode MS" w:hAnsi="Arial Unicode MS" w:cs="Arial Unicode MS"/>
                                <w:noProof/>
                                <w:color w:val="000000"/>
                                <w:sz w:val="24"/>
                                <w:szCs w:val="24"/>
                                <w:u w:color="000000"/>
                                <w:bdr w:val="nil"/>
                              </w:rPr>
                            </w:pPr>
                            <w:r>
                              <w:t>Рисунок 4 «Помощницы Весны»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A3D423" id="Надпись 1073741835" o:spid="_x0000_s1039" type="#_x0000_t202" style="position:absolute;margin-left:5in;margin-top:251.95pt;width:135pt;height:13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" stroked="f">
                <v:textbox inset="0,0,0,0">
                  <w:txbxContent>
                    <w:p w:rsidR="00921F05" w:rsidRPr="00292499" w:rsidRDefault="00921F05" w:rsidP="00921F05">
                      <w:pPr>
                        <w:pStyle w:val="a8"/>
                        <w:rPr>
                          <w:rFonts w:eastAsia="Arial Unicode MS" w:hAnsi="Arial Unicode MS" w:cs="Arial Unicode MS"/>
                          <w:noProof/>
                          <w:color w:val="000000"/>
                          <w:sz w:val="24"/>
                          <w:szCs w:val="24"/>
                          <w:u w:color="000000"/>
                          <w:bdr w:val="nil"/>
                        </w:rPr>
                      </w:pPr>
                      <w:r>
                        <w:t xml:space="preserve">Рисунок </w:t>
                      </w:r>
                      <w:r>
                        <w:t>4</w:t>
                      </w:r>
                      <w:r>
                        <w:t xml:space="preserve"> «</w:t>
                      </w:r>
                      <w:r>
                        <w:t>Помощницы Весны</w:t>
                      </w:r>
                      <w: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  <w:r w:rsidR="000E6DB8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F46637A" wp14:editId="0A63084E">
                <wp:simplePos x="0" y="0"/>
                <wp:positionH relativeFrom="column">
                  <wp:posOffset>3805847</wp:posOffset>
                </wp:positionH>
                <wp:positionV relativeFrom="paragraph">
                  <wp:posOffset>1407795</wp:posOffset>
                </wp:positionV>
                <wp:extent cx="2486025" cy="1714500"/>
                <wp:effectExtent l="228600" t="361950" r="219075" b="400050"/>
                <wp:wrapNone/>
                <wp:docPr id="1073741824" name="Прямоугольник 10737418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980646">
                          <a:off x="0" y="0"/>
                          <a:ext cx="2486025" cy="1714500"/>
                        </a:xfrm>
                        <a:prstGeom prst="rect">
                          <a:avLst/>
                        </a:prstGeom>
                        <a:ln>
                          <a:solidFill>
                            <a:srgbClr val="D9EEF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6DB8" w:rsidRDefault="000E6DB8" w:rsidP="000E6DB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064E516" wp14:editId="59B54BBE">
                                  <wp:extent cx="2000250" cy="1500335"/>
                                  <wp:effectExtent l="0" t="0" r="0" b="5080"/>
                                  <wp:docPr id="1073741829" name="Рисунок 107374182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73741829" name="IMG_0033.JPG"/>
                                          <pic:cNvPicPr/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07053" cy="150543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46637A" id="Прямоугольник 1073741824" o:spid="_x0000_s1040" style="position:absolute;margin-left:299.65pt;margin-top:110.85pt;width:195.75pt;height:135pt;rotation:1071127fd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" fillcolor="#a7bfde [1620]" strokecolor="#d9eef3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0E6DB8" w:rsidRDefault="000E6DB8" w:rsidP="000E6DB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064E516" wp14:editId="59B54BBE">
                            <wp:extent cx="2000250" cy="1500335"/>
                            <wp:effectExtent l="0" t="0" r="0" b="5080"/>
                            <wp:docPr id="1073741829" name="Рисунок 107374182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73741829" name="IMG_0033.JPG"/>
                                    <pic:cNvPicPr/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07053" cy="150543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0E6DB8">
        <w:rPr>
          <w:noProof/>
        </w:rPr>
        <w:drawing>
          <wp:anchor distT="152400" distB="152400" distL="152400" distR="152400" simplePos="0" relativeHeight="251661312" behindDoc="0" locked="0" layoutInCell="1" allowOverlap="1" wp14:anchorId="144248AB" wp14:editId="4DEA81AA">
            <wp:simplePos x="0" y="0"/>
            <wp:positionH relativeFrom="margin">
              <wp:posOffset>3495675</wp:posOffset>
            </wp:positionH>
            <wp:positionV relativeFrom="page">
              <wp:posOffset>7677150</wp:posOffset>
            </wp:positionV>
            <wp:extent cx="3352800" cy="2440940"/>
            <wp:effectExtent l="0" t="0" r="0" b="0"/>
            <wp:wrapThrough wrapText="bothSides" distL="152400" distR="152400">
              <wp:wrapPolygon edited="1">
                <wp:start x="5189" y="30"/>
                <wp:lineTo x="5189" y="30"/>
                <wp:lineTo x="4894" y="731"/>
                <wp:lineTo x="4788" y="1918"/>
                <wp:lineTo x="4388" y="2284"/>
                <wp:lineTo x="4282" y="2304"/>
                <wp:lineTo x="4282" y="4263"/>
                <wp:lineTo x="4282" y="4476"/>
                <wp:lineTo x="4514" y="5267"/>
                <wp:lineTo x="5168" y="6546"/>
                <wp:lineTo x="5168" y="6759"/>
                <wp:lineTo x="5126" y="7094"/>
                <wp:lineTo x="4978" y="7155"/>
                <wp:lineTo x="5063" y="6851"/>
                <wp:lineTo x="5020" y="6485"/>
                <wp:lineTo x="4830" y="6394"/>
                <wp:lineTo x="4725" y="6698"/>
                <wp:lineTo x="4788" y="7125"/>
                <wp:lineTo x="4852" y="7368"/>
                <wp:lineTo x="4725" y="7186"/>
                <wp:lineTo x="4620" y="6668"/>
                <wp:lineTo x="4409" y="6607"/>
                <wp:lineTo x="4388" y="6851"/>
                <wp:lineTo x="4198" y="6881"/>
                <wp:lineTo x="4155" y="7155"/>
                <wp:lineTo x="4303" y="7155"/>
                <wp:lineTo x="4388" y="6942"/>
                <wp:lineTo x="4535" y="7033"/>
                <wp:lineTo x="4662" y="7368"/>
                <wp:lineTo x="4830" y="7673"/>
                <wp:lineTo x="4978" y="7794"/>
                <wp:lineTo x="4873" y="7947"/>
                <wp:lineTo x="4514" y="8160"/>
                <wp:lineTo x="4577" y="8221"/>
                <wp:lineTo x="4514" y="8525"/>
                <wp:lineTo x="4725" y="8738"/>
                <wp:lineTo x="4662" y="8799"/>
                <wp:lineTo x="4641" y="9073"/>
                <wp:lineTo x="4894" y="9134"/>
                <wp:lineTo x="4999" y="8860"/>
                <wp:lineTo x="5084" y="8982"/>
                <wp:lineTo x="5210" y="9012"/>
                <wp:lineTo x="5252" y="9165"/>
                <wp:lineTo x="5168" y="9134"/>
                <wp:lineTo x="4999" y="9195"/>
                <wp:lineTo x="4894" y="9621"/>
                <wp:lineTo x="5020" y="9713"/>
                <wp:lineTo x="5084" y="10169"/>
                <wp:lineTo x="5358" y="10169"/>
                <wp:lineTo x="5273" y="10443"/>
                <wp:lineTo x="4746" y="9865"/>
                <wp:lineTo x="4683" y="10200"/>
                <wp:lineTo x="4683" y="9713"/>
                <wp:lineTo x="4662" y="9662"/>
                <wp:lineTo x="4662" y="10261"/>
                <wp:lineTo x="4767" y="10352"/>
                <wp:lineTo x="4662" y="10352"/>
                <wp:lineTo x="4662" y="10261"/>
                <wp:lineTo x="4662" y="9662"/>
                <wp:lineTo x="4556" y="9408"/>
                <wp:lineTo x="4514" y="9560"/>
                <wp:lineTo x="4430" y="9414"/>
                <wp:lineTo x="4430" y="11935"/>
                <wp:lineTo x="4556" y="11966"/>
                <wp:lineTo x="4261" y="12362"/>
                <wp:lineTo x="4240" y="12575"/>
                <wp:lineTo x="4092" y="12727"/>
                <wp:lineTo x="4050" y="12636"/>
                <wp:lineTo x="3966" y="12562"/>
                <wp:lineTo x="3966" y="13519"/>
                <wp:lineTo x="4092" y="13640"/>
                <wp:lineTo x="4029" y="13975"/>
                <wp:lineTo x="3860" y="13853"/>
                <wp:lineTo x="3776" y="13914"/>
                <wp:lineTo x="3713" y="14149"/>
                <wp:lineTo x="3713" y="14401"/>
                <wp:lineTo x="3797" y="14432"/>
                <wp:lineTo x="3691" y="14523"/>
                <wp:lineTo x="3713" y="14401"/>
                <wp:lineTo x="3713" y="14149"/>
                <wp:lineTo x="3670" y="14310"/>
                <wp:lineTo x="3396" y="14158"/>
                <wp:lineTo x="3396" y="14006"/>
                <wp:lineTo x="3502" y="13793"/>
                <wp:lineTo x="3818" y="13762"/>
                <wp:lineTo x="3966" y="13519"/>
                <wp:lineTo x="3966" y="12562"/>
                <wp:lineTo x="3945" y="12544"/>
                <wp:lineTo x="3755" y="12605"/>
                <wp:lineTo x="3734" y="12910"/>
                <wp:lineTo x="3544" y="12910"/>
                <wp:lineTo x="3438" y="12818"/>
                <wp:lineTo x="3670" y="12727"/>
                <wp:lineTo x="3607" y="12392"/>
                <wp:lineTo x="3396" y="12331"/>
                <wp:lineTo x="4050" y="12027"/>
                <wp:lineTo x="4430" y="11935"/>
                <wp:lineTo x="4430" y="9414"/>
                <wp:lineTo x="4409" y="9378"/>
                <wp:lineTo x="4219" y="9469"/>
                <wp:lineTo x="4198" y="9865"/>
                <wp:lineTo x="4029" y="9865"/>
                <wp:lineTo x="3987" y="9780"/>
                <wp:lineTo x="3987" y="10931"/>
                <wp:lineTo x="4050" y="11083"/>
                <wp:lineTo x="3923" y="11083"/>
                <wp:lineTo x="3987" y="10931"/>
                <wp:lineTo x="3987" y="9780"/>
                <wp:lineTo x="3923" y="9652"/>
                <wp:lineTo x="3923" y="8982"/>
                <wp:lineTo x="3734" y="8190"/>
                <wp:lineTo x="3839" y="7368"/>
                <wp:lineTo x="3839" y="5846"/>
                <wp:lineTo x="4155" y="4293"/>
                <wp:lineTo x="4282" y="4263"/>
                <wp:lineTo x="4282" y="2304"/>
                <wp:lineTo x="3586" y="2436"/>
                <wp:lineTo x="3164" y="2740"/>
                <wp:lineTo x="3122" y="3136"/>
                <wp:lineTo x="3713" y="4232"/>
                <wp:lineTo x="3375" y="5663"/>
                <wp:lineTo x="3354" y="6668"/>
                <wp:lineTo x="3354" y="7734"/>
                <wp:lineTo x="3270" y="8099"/>
                <wp:lineTo x="3375" y="9134"/>
                <wp:lineTo x="3734" y="9987"/>
                <wp:lineTo x="3396" y="10017"/>
                <wp:lineTo x="3375" y="9926"/>
                <wp:lineTo x="3016" y="9560"/>
                <wp:lineTo x="3143" y="9378"/>
                <wp:lineTo x="3164" y="8982"/>
                <wp:lineTo x="2995" y="8891"/>
                <wp:lineTo x="3016" y="8647"/>
                <wp:lineTo x="2953" y="8556"/>
                <wp:lineTo x="2932" y="8403"/>
                <wp:lineTo x="2848" y="8373"/>
                <wp:lineTo x="2953" y="8282"/>
                <wp:lineTo x="2974" y="8068"/>
                <wp:lineTo x="2869" y="7886"/>
                <wp:lineTo x="2637" y="7947"/>
                <wp:lineTo x="2616" y="7642"/>
                <wp:lineTo x="2257" y="7612"/>
                <wp:lineTo x="2257" y="7612"/>
                <wp:lineTo x="2257" y="9165"/>
                <wp:lineTo x="2257" y="9378"/>
                <wp:lineTo x="2363" y="9682"/>
                <wp:lineTo x="2236" y="9560"/>
                <wp:lineTo x="2194" y="9347"/>
                <wp:lineTo x="2257" y="9165"/>
                <wp:lineTo x="2257" y="7612"/>
                <wp:lineTo x="2215" y="7886"/>
                <wp:lineTo x="2109" y="7855"/>
                <wp:lineTo x="2152" y="8129"/>
                <wp:lineTo x="2004" y="8282"/>
                <wp:lineTo x="2004" y="7855"/>
                <wp:lineTo x="1835" y="7825"/>
                <wp:lineTo x="1730" y="8068"/>
                <wp:lineTo x="1666" y="7855"/>
                <wp:lineTo x="1434" y="7886"/>
                <wp:lineTo x="1392" y="8129"/>
                <wp:lineTo x="1540" y="8343"/>
                <wp:lineTo x="1434" y="8343"/>
                <wp:lineTo x="1287" y="8403"/>
                <wp:lineTo x="1245" y="8708"/>
                <wp:lineTo x="1434" y="8708"/>
                <wp:lineTo x="1455" y="8891"/>
                <wp:lineTo x="1624" y="9012"/>
                <wp:lineTo x="1582" y="9256"/>
                <wp:lineTo x="1477" y="9134"/>
                <wp:lineTo x="1287" y="9225"/>
                <wp:lineTo x="1266" y="9591"/>
                <wp:lineTo x="1434" y="9713"/>
                <wp:lineTo x="1350" y="9865"/>
                <wp:lineTo x="1413" y="10169"/>
                <wp:lineTo x="1666" y="10169"/>
                <wp:lineTo x="1835" y="10322"/>
                <wp:lineTo x="2067" y="10200"/>
                <wp:lineTo x="2067" y="9895"/>
                <wp:lineTo x="2152" y="9743"/>
                <wp:lineTo x="2637" y="9834"/>
                <wp:lineTo x="3059" y="9774"/>
                <wp:lineTo x="3206" y="9987"/>
                <wp:lineTo x="2974" y="10048"/>
                <wp:lineTo x="2679" y="10230"/>
                <wp:lineTo x="3354" y="10322"/>
                <wp:lineTo x="3923" y="10717"/>
                <wp:lineTo x="3797" y="10748"/>
                <wp:lineTo x="3776" y="10961"/>
                <wp:lineTo x="3881" y="11113"/>
                <wp:lineTo x="3818" y="11265"/>
                <wp:lineTo x="3502" y="11113"/>
                <wp:lineTo x="3270" y="10625"/>
                <wp:lineTo x="3270" y="10717"/>
                <wp:lineTo x="3375" y="11052"/>
                <wp:lineTo x="3227" y="10961"/>
                <wp:lineTo x="3206" y="10748"/>
                <wp:lineTo x="3270" y="10717"/>
                <wp:lineTo x="3270" y="10625"/>
                <wp:lineTo x="3227" y="10535"/>
                <wp:lineTo x="3080" y="10382"/>
                <wp:lineTo x="2932" y="10443"/>
                <wp:lineTo x="2890" y="10352"/>
                <wp:lineTo x="2637" y="10352"/>
                <wp:lineTo x="2489" y="10139"/>
                <wp:lineTo x="2447" y="10261"/>
                <wp:lineTo x="2341" y="10108"/>
                <wp:lineTo x="2152" y="10200"/>
                <wp:lineTo x="2152" y="10565"/>
                <wp:lineTo x="1941" y="10596"/>
                <wp:lineTo x="1920" y="11144"/>
                <wp:lineTo x="2088" y="11174"/>
                <wp:lineTo x="2067" y="11326"/>
                <wp:lineTo x="2299" y="11205"/>
                <wp:lineTo x="2573" y="11296"/>
                <wp:lineTo x="2637" y="11509"/>
                <wp:lineTo x="2890" y="11570"/>
                <wp:lineTo x="2974" y="11326"/>
                <wp:lineTo x="3101" y="11357"/>
                <wp:lineTo x="3185" y="11205"/>
                <wp:lineTo x="3333" y="11144"/>
                <wp:lineTo x="3670" y="11357"/>
                <wp:lineTo x="3354" y="11690"/>
                <wp:lineTo x="3354" y="12331"/>
                <wp:lineTo x="3206" y="12392"/>
                <wp:lineTo x="3354" y="12331"/>
                <wp:lineTo x="3354" y="11690"/>
                <wp:lineTo x="3122" y="11935"/>
                <wp:lineTo x="2784" y="12118"/>
                <wp:lineTo x="2805" y="12270"/>
                <wp:lineTo x="2468" y="12209"/>
                <wp:lineTo x="2299" y="12209"/>
                <wp:lineTo x="2215" y="12057"/>
                <wp:lineTo x="2299" y="11874"/>
                <wp:lineTo x="2299" y="11539"/>
                <wp:lineTo x="2130" y="11479"/>
                <wp:lineTo x="2046" y="11600"/>
                <wp:lineTo x="1920" y="11387"/>
                <wp:lineTo x="1709" y="11448"/>
                <wp:lineTo x="1688" y="11753"/>
                <wp:lineTo x="1477" y="11783"/>
                <wp:lineTo x="1350" y="11661"/>
                <wp:lineTo x="1118" y="11753"/>
                <wp:lineTo x="1076" y="12057"/>
                <wp:lineTo x="1055" y="11935"/>
                <wp:lineTo x="1055" y="13336"/>
                <wp:lineTo x="949" y="13427"/>
                <wp:lineTo x="1055" y="13336"/>
                <wp:lineTo x="1055" y="11935"/>
                <wp:lineTo x="1034" y="11813"/>
                <wp:lineTo x="928" y="11631"/>
                <wp:lineTo x="886" y="11753"/>
                <wp:lineTo x="802" y="11570"/>
                <wp:lineTo x="591" y="11692"/>
                <wp:lineTo x="591" y="12057"/>
                <wp:lineTo x="380" y="12118"/>
                <wp:lineTo x="359" y="12605"/>
                <wp:lineTo x="527" y="12666"/>
                <wp:lineTo x="527" y="12818"/>
                <wp:lineTo x="780" y="12666"/>
                <wp:lineTo x="802" y="12788"/>
                <wp:lineTo x="802" y="12788"/>
                <wp:lineTo x="802" y="13244"/>
                <wp:lineTo x="886" y="13366"/>
                <wp:lineTo x="802" y="13305"/>
                <wp:lineTo x="802" y="13244"/>
                <wp:lineTo x="802" y="12788"/>
                <wp:lineTo x="633" y="12849"/>
                <wp:lineTo x="506" y="13031"/>
                <wp:lineTo x="464" y="12910"/>
                <wp:lineTo x="232" y="12879"/>
                <wp:lineTo x="169" y="13123"/>
                <wp:lineTo x="316" y="13366"/>
                <wp:lineTo x="232" y="13366"/>
                <wp:lineTo x="63" y="13427"/>
                <wp:lineTo x="42" y="13762"/>
                <wp:lineTo x="253" y="13732"/>
                <wp:lineTo x="253" y="13945"/>
                <wp:lineTo x="464" y="14036"/>
                <wp:lineTo x="506" y="14219"/>
                <wp:lineTo x="274" y="14067"/>
                <wp:lineTo x="127" y="14188"/>
                <wp:lineTo x="211" y="14462"/>
                <wp:lineTo x="169" y="14554"/>
                <wp:lineTo x="169" y="14919"/>
                <wp:lineTo x="401" y="14919"/>
                <wp:lineTo x="422" y="15193"/>
                <wp:lineTo x="527" y="15224"/>
                <wp:lineTo x="612" y="15071"/>
                <wp:lineTo x="506" y="15467"/>
                <wp:lineTo x="443" y="15741"/>
                <wp:lineTo x="570" y="15802"/>
                <wp:lineTo x="591" y="15711"/>
                <wp:lineTo x="654" y="15893"/>
                <wp:lineTo x="591" y="16137"/>
                <wp:lineTo x="759" y="16167"/>
                <wp:lineTo x="865" y="16350"/>
                <wp:lineTo x="970" y="16259"/>
                <wp:lineTo x="823" y="16046"/>
                <wp:lineTo x="675" y="15467"/>
                <wp:lineTo x="738" y="15010"/>
                <wp:lineTo x="907" y="14767"/>
                <wp:lineTo x="1181" y="14919"/>
                <wp:lineTo x="1287" y="14797"/>
                <wp:lineTo x="1308" y="14493"/>
                <wp:lineTo x="1371" y="14371"/>
                <wp:lineTo x="1455" y="14188"/>
                <wp:lineTo x="1561" y="14371"/>
                <wp:lineTo x="1898" y="14280"/>
                <wp:lineTo x="1920" y="14036"/>
                <wp:lineTo x="2004" y="13975"/>
                <wp:lineTo x="2109" y="13488"/>
                <wp:lineTo x="2152" y="13275"/>
                <wp:lineTo x="2215" y="13275"/>
                <wp:lineTo x="2447" y="13184"/>
                <wp:lineTo x="2447" y="12849"/>
                <wp:lineTo x="2447" y="12727"/>
                <wp:lineTo x="2489" y="12483"/>
                <wp:lineTo x="2805" y="12514"/>
                <wp:lineTo x="2552" y="12696"/>
                <wp:lineTo x="2552" y="13092"/>
                <wp:lineTo x="2763" y="13092"/>
                <wp:lineTo x="2848" y="13488"/>
                <wp:lineTo x="3143" y="13488"/>
                <wp:lineTo x="3206" y="13214"/>
                <wp:lineTo x="3270" y="13366"/>
                <wp:lineTo x="3523" y="13366"/>
                <wp:lineTo x="3691" y="13336"/>
                <wp:lineTo x="3607" y="13427"/>
                <wp:lineTo x="3565" y="13640"/>
                <wp:lineTo x="3248" y="13975"/>
                <wp:lineTo x="3016" y="14554"/>
                <wp:lineTo x="2911" y="14523"/>
                <wp:lineTo x="2911" y="14249"/>
                <wp:lineTo x="2679" y="14158"/>
                <wp:lineTo x="2552" y="14371"/>
                <wp:lineTo x="2489" y="14219"/>
                <wp:lineTo x="2320" y="14158"/>
                <wp:lineTo x="2130" y="14401"/>
                <wp:lineTo x="2173" y="14645"/>
                <wp:lineTo x="2109" y="14676"/>
                <wp:lineTo x="2088" y="14858"/>
                <wp:lineTo x="2025" y="14706"/>
                <wp:lineTo x="1793" y="14736"/>
                <wp:lineTo x="1751" y="14980"/>
                <wp:lineTo x="1898" y="15193"/>
                <wp:lineTo x="1666" y="15224"/>
                <wp:lineTo x="1603" y="15558"/>
                <wp:lineTo x="1814" y="15558"/>
                <wp:lineTo x="1856" y="15802"/>
                <wp:lineTo x="2109" y="15832"/>
                <wp:lineTo x="2152" y="15589"/>
                <wp:lineTo x="2384" y="15589"/>
                <wp:lineTo x="2426" y="15193"/>
                <wp:lineTo x="2320" y="15132"/>
                <wp:lineTo x="2531" y="15102"/>
                <wp:lineTo x="2552" y="15437"/>
                <wp:lineTo x="2468" y="16046"/>
                <wp:lineTo x="2320" y="15924"/>
                <wp:lineTo x="2152" y="16015"/>
                <wp:lineTo x="2130" y="16320"/>
                <wp:lineTo x="2278" y="16472"/>
                <wp:lineTo x="2278" y="16929"/>
                <wp:lineTo x="2531" y="16929"/>
                <wp:lineTo x="2616" y="17020"/>
                <wp:lineTo x="2890" y="17050"/>
                <wp:lineTo x="2974" y="16807"/>
                <wp:lineTo x="2932" y="16655"/>
                <wp:lineTo x="3080" y="16472"/>
                <wp:lineTo x="3101" y="16137"/>
                <wp:lineTo x="2869" y="16015"/>
                <wp:lineTo x="2848" y="15893"/>
                <wp:lineTo x="2974" y="16015"/>
                <wp:lineTo x="3291" y="15863"/>
                <wp:lineTo x="3312" y="15528"/>
                <wp:lineTo x="3354" y="15315"/>
                <wp:lineTo x="3312" y="15010"/>
                <wp:lineTo x="3143" y="14950"/>
                <wp:lineTo x="3080" y="14767"/>
                <wp:lineTo x="3270" y="14097"/>
                <wp:lineTo x="3312" y="14249"/>
                <wp:lineTo x="3438" y="14432"/>
                <wp:lineTo x="3776" y="14584"/>
                <wp:lineTo x="3691" y="14828"/>
                <wp:lineTo x="3860" y="15102"/>
                <wp:lineTo x="3776" y="15102"/>
                <wp:lineTo x="3586" y="15163"/>
                <wp:lineTo x="3565" y="15498"/>
                <wp:lineTo x="3776" y="15467"/>
                <wp:lineTo x="3797" y="15711"/>
                <wp:lineTo x="4071" y="15711"/>
                <wp:lineTo x="4113" y="15437"/>
                <wp:lineTo x="4303" y="15528"/>
                <wp:lineTo x="4303" y="15619"/>
                <wp:lineTo x="4177" y="15802"/>
                <wp:lineTo x="4219" y="15985"/>
                <wp:lineTo x="4409" y="16015"/>
                <wp:lineTo x="4430" y="16167"/>
                <wp:lineTo x="4598" y="16228"/>
                <wp:lineTo x="4641" y="16320"/>
                <wp:lineTo x="4936" y="16320"/>
                <wp:lineTo x="4915" y="16563"/>
                <wp:lineTo x="5063" y="16655"/>
                <wp:lineTo x="4894" y="16837"/>
                <wp:lineTo x="4852" y="17050"/>
                <wp:lineTo x="5020" y="17050"/>
                <wp:lineTo x="4999" y="17294"/>
                <wp:lineTo x="5126" y="17385"/>
                <wp:lineTo x="5189" y="17172"/>
                <wp:lineTo x="5400" y="17324"/>
                <wp:lineTo x="5421" y="16868"/>
                <wp:lineTo x="5231" y="16715"/>
                <wp:lineTo x="5316" y="16533"/>
                <wp:lineTo x="5463" y="16807"/>
                <wp:lineTo x="5484" y="16959"/>
                <wp:lineTo x="5653" y="17233"/>
                <wp:lineTo x="5780" y="17233"/>
                <wp:lineTo x="5716" y="16959"/>
                <wp:lineTo x="5505" y="16746"/>
                <wp:lineTo x="5400" y="16411"/>
                <wp:lineTo x="5358" y="16107"/>
                <wp:lineTo x="5337" y="15893"/>
                <wp:lineTo x="5400" y="16107"/>
                <wp:lineTo x="5527" y="16228"/>
                <wp:lineTo x="5738" y="16167"/>
                <wp:lineTo x="5801" y="15863"/>
                <wp:lineTo x="6033" y="15772"/>
                <wp:lineTo x="6033" y="15376"/>
                <wp:lineTo x="6012" y="15041"/>
                <wp:lineTo x="6075" y="15041"/>
                <wp:lineTo x="6286" y="15345"/>
                <wp:lineTo x="6307" y="15558"/>
                <wp:lineTo x="6370" y="16350"/>
                <wp:lineTo x="6898" y="17751"/>
                <wp:lineTo x="6771" y="17781"/>
                <wp:lineTo x="6729" y="18177"/>
                <wp:lineTo x="6623" y="18238"/>
                <wp:lineTo x="6729" y="18512"/>
                <wp:lineTo x="6581" y="18512"/>
                <wp:lineTo x="6560" y="18755"/>
                <wp:lineTo x="5210" y="18725"/>
                <wp:lineTo x="3818" y="18969"/>
                <wp:lineTo x="3691" y="19121"/>
                <wp:lineTo x="3607" y="18908"/>
                <wp:lineTo x="3354" y="18908"/>
                <wp:lineTo x="3333" y="19212"/>
                <wp:lineTo x="3101" y="19273"/>
                <wp:lineTo x="3059" y="19517"/>
                <wp:lineTo x="3206" y="19669"/>
                <wp:lineTo x="3080" y="19791"/>
                <wp:lineTo x="3206" y="20065"/>
                <wp:lineTo x="3438" y="20095"/>
                <wp:lineTo x="3544" y="19852"/>
                <wp:lineTo x="3607" y="19943"/>
                <wp:lineTo x="3818" y="19973"/>
                <wp:lineTo x="3902" y="19669"/>
                <wp:lineTo x="4071" y="19638"/>
                <wp:lineTo x="3839" y="19577"/>
                <wp:lineTo x="3923" y="19395"/>
                <wp:lineTo x="3945" y="19090"/>
                <wp:lineTo x="4324" y="19090"/>
                <wp:lineTo x="4303" y="19273"/>
                <wp:lineTo x="4388" y="19334"/>
                <wp:lineTo x="4662" y="19334"/>
                <wp:lineTo x="4514" y="19121"/>
                <wp:lineTo x="4936" y="19212"/>
                <wp:lineTo x="4873" y="19364"/>
                <wp:lineTo x="4936" y="19486"/>
                <wp:lineTo x="5358" y="19547"/>
                <wp:lineTo x="5463" y="19395"/>
                <wp:lineTo x="5484" y="19182"/>
                <wp:lineTo x="5864" y="19273"/>
                <wp:lineTo x="5548" y="19395"/>
                <wp:lineTo x="5695" y="19517"/>
                <wp:lineTo x="6138" y="19608"/>
                <wp:lineTo x="6180" y="19821"/>
                <wp:lineTo x="10146" y="19852"/>
                <wp:lineTo x="10041" y="20034"/>
                <wp:lineTo x="9809" y="20034"/>
                <wp:lineTo x="9809" y="20948"/>
                <wp:lineTo x="10062" y="20978"/>
                <wp:lineTo x="10062" y="21191"/>
                <wp:lineTo x="9872" y="21100"/>
                <wp:lineTo x="9809" y="21222"/>
                <wp:lineTo x="9534" y="21252"/>
                <wp:lineTo x="9218" y="21313"/>
                <wp:lineTo x="9534" y="20978"/>
                <wp:lineTo x="9809" y="20948"/>
                <wp:lineTo x="9809" y="20034"/>
                <wp:lineTo x="9788" y="20034"/>
                <wp:lineTo x="9788" y="20430"/>
                <wp:lineTo x="9682" y="20491"/>
                <wp:lineTo x="9640" y="20674"/>
                <wp:lineTo x="9788" y="20765"/>
                <wp:lineTo x="9619" y="20795"/>
                <wp:lineTo x="9323" y="20704"/>
                <wp:lineTo x="9281" y="20917"/>
                <wp:lineTo x="9366" y="20948"/>
                <wp:lineTo x="9323" y="21039"/>
                <wp:lineTo x="9091" y="21039"/>
                <wp:lineTo x="9113" y="21283"/>
                <wp:lineTo x="9070" y="21404"/>
                <wp:lineTo x="9070" y="21587"/>
                <wp:lineTo x="9197" y="21526"/>
                <wp:lineTo x="9577" y="21526"/>
                <wp:lineTo x="9598" y="21435"/>
                <wp:lineTo x="9703" y="21465"/>
                <wp:lineTo x="10188" y="21465"/>
                <wp:lineTo x="10695" y="21435"/>
                <wp:lineTo x="11580" y="21526"/>
                <wp:lineTo x="11665" y="21374"/>
                <wp:lineTo x="11749" y="21374"/>
                <wp:lineTo x="11939" y="21404"/>
                <wp:lineTo x="12530" y="21404"/>
                <wp:lineTo x="13268" y="21404"/>
                <wp:lineTo x="13627" y="21191"/>
                <wp:lineTo x="14365" y="21008"/>
                <wp:lineTo x="14470" y="20887"/>
                <wp:lineTo x="14913" y="20765"/>
                <wp:lineTo x="14934" y="20643"/>
                <wp:lineTo x="14618" y="20765"/>
                <wp:lineTo x="14238" y="20765"/>
                <wp:lineTo x="14344" y="20582"/>
                <wp:lineTo x="14998" y="20521"/>
                <wp:lineTo x="14787" y="20430"/>
                <wp:lineTo x="14618" y="19882"/>
                <wp:lineTo x="15356" y="19852"/>
                <wp:lineTo x="15462" y="19821"/>
                <wp:lineTo x="16200" y="19882"/>
                <wp:lineTo x="16474" y="19821"/>
                <wp:lineTo x="16474" y="19456"/>
                <wp:lineTo x="16179" y="19425"/>
                <wp:lineTo x="16158" y="19243"/>
                <wp:lineTo x="16010" y="19212"/>
                <wp:lineTo x="16052" y="19121"/>
                <wp:lineTo x="16116" y="18908"/>
                <wp:lineTo x="15905" y="18786"/>
                <wp:lineTo x="16010" y="18755"/>
                <wp:lineTo x="16052" y="18542"/>
                <wp:lineTo x="15820" y="18481"/>
                <wp:lineTo x="15926" y="18420"/>
                <wp:lineTo x="15968" y="18207"/>
                <wp:lineTo x="15736" y="18146"/>
                <wp:lineTo x="15820" y="18055"/>
                <wp:lineTo x="15863" y="17842"/>
                <wp:lineTo x="16263" y="15772"/>
                <wp:lineTo x="16770" y="15711"/>
                <wp:lineTo x="16854" y="15642"/>
                <wp:lineTo x="16854" y="18877"/>
                <wp:lineTo x="16833" y="19090"/>
                <wp:lineTo x="16959" y="19151"/>
                <wp:lineTo x="17023" y="19364"/>
                <wp:lineTo x="17423" y="19364"/>
                <wp:lineTo x="17423" y="20156"/>
                <wp:lineTo x="17255" y="20278"/>
                <wp:lineTo x="17149" y="20643"/>
                <wp:lineTo x="17023" y="20734"/>
                <wp:lineTo x="16854" y="20674"/>
                <wp:lineTo x="16938" y="20795"/>
                <wp:lineTo x="17002" y="21100"/>
                <wp:lineTo x="16685" y="21130"/>
                <wp:lineTo x="16706" y="20765"/>
                <wp:lineTo x="16601" y="20704"/>
                <wp:lineTo x="16664" y="20643"/>
                <wp:lineTo x="16664" y="20339"/>
                <wp:lineTo x="16474" y="20278"/>
                <wp:lineTo x="16369" y="20521"/>
                <wp:lineTo x="16327" y="20339"/>
                <wp:lineTo x="16095" y="20308"/>
                <wp:lineTo x="16031" y="20552"/>
                <wp:lineTo x="16179" y="20795"/>
                <wp:lineTo x="15947" y="20826"/>
                <wp:lineTo x="15884" y="21130"/>
                <wp:lineTo x="16137" y="21404"/>
                <wp:lineTo x="16706" y="21465"/>
                <wp:lineTo x="16748" y="21283"/>
                <wp:lineTo x="16980" y="21191"/>
                <wp:lineTo x="17044" y="21252"/>
                <wp:lineTo x="17234" y="21252"/>
                <wp:lineTo x="17170" y="21313"/>
                <wp:lineTo x="17149" y="21526"/>
                <wp:lineTo x="17634" y="21526"/>
                <wp:lineTo x="17909" y="21404"/>
                <wp:lineTo x="17845" y="21222"/>
                <wp:lineTo x="17930" y="20856"/>
                <wp:lineTo x="17782" y="20704"/>
                <wp:lineTo x="17782" y="20278"/>
                <wp:lineTo x="17571" y="20308"/>
                <wp:lineTo x="17423" y="20156"/>
                <wp:lineTo x="17423" y="19364"/>
                <wp:lineTo x="17613" y="19364"/>
                <wp:lineTo x="17761" y="19243"/>
                <wp:lineTo x="18204" y="19090"/>
                <wp:lineTo x="18921" y="19151"/>
                <wp:lineTo x="19005" y="18999"/>
                <wp:lineTo x="16854" y="18877"/>
                <wp:lineTo x="16854" y="15642"/>
                <wp:lineTo x="17255" y="15315"/>
                <wp:lineTo x="17023" y="15254"/>
                <wp:lineTo x="16495" y="15163"/>
                <wp:lineTo x="16833" y="14097"/>
                <wp:lineTo x="16791" y="13823"/>
                <wp:lineTo x="17044" y="13732"/>
                <wp:lineTo x="16959" y="13427"/>
                <wp:lineTo x="17191" y="13397"/>
                <wp:lineTo x="17213" y="13244"/>
                <wp:lineTo x="17086" y="13123"/>
                <wp:lineTo x="17086" y="13031"/>
                <wp:lineTo x="17297" y="13031"/>
                <wp:lineTo x="17381" y="12879"/>
                <wp:lineTo x="17234" y="12636"/>
                <wp:lineTo x="17466" y="12605"/>
                <wp:lineTo x="17466" y="12757"/>
                <wp:lineTo x="17550" y="13153"/>
                <wp:lineTo x="17698" y="13031"/>
                <wp:lineTo x="17719" y="13244"/>
                <wp:lineTo x="17909" y="13397"/>
                <wp:lineTo x="18120" y="13275"/>
                <wp:lineTo x="18141" y="12940"/>
                <wp:lineTo x="18288" y="12970"/>
                <wp:lineTo x="18330" y="13092"/>
                <wp:lineTo x="18541" y="13184"/>
                <wp:lineTo x="18541" y="13305"/>
                <wp:lineTo x="18478" y="13336"/>
                <wp:lineTo x="18309" y="13427"/>
                <wp:lineTo x="18288" y="13853"/>
                <wp:lineTo x="18478" y="14006"/>
                <wp:lineTo x="18415" y="14097"/>
                <wp:lineTo x="18352" y="13975"/>
                <wp:lineTo x="18162" y="13945"/>
                <wp:lineTo x="18183" y="13853"/>
                <wp:lineTo x="18120" y="13549"/>
                <wp:lineTo x="17866" y="13549"/>
                <wp:lineTo x="17782" y="13853"/>
                <wp:lineTo x="17508" y="13853"/>
                <wp:lineTo x="17466" y="14158"/>
                <wp:lineTo x="17592" y="14280"/>
                <wp:lineTo x="17550" y="14401"/>
                <wp:lineTo x="17550" y="14736"/>
                <wp:lineTo x="17761" y="14828"/>
                <wp:lineTo x="17845" y="14676"/>
                <wp:lineTo x="17909" y="14828"/>
                <wp:lineTo x="18098" y="14919"/>
                <wp:lineTo x="18204" y="15163"/>
                <wp:lineTo x="18415" y="15193"/>
                <wp:lineTo x="18436" y="15284"/>
                <wp:lineTo x="18520" y="15558"/>
                <wp:lineTo x="18752" y="15558"/>
                <wp:lineTo x="18837" y="15254"/>
                <wp:lineTo x="18900" y="15254"/>
                <wp:lineTo x="18942" y="15406"/>
                <wp:lineTo x="18795" y="15954"/>
                <wp:lineTo x="18478" y="16350"/>
                <wp:lineTo x="18478" y="16624"/>
                <wp:lineTo x="18689" y="16441"/>
                <wp:lineTo x="18731" y="16198"/>
                <wp:lineTo x="18942" y="15802"/>
                <wp:lineTo x="19005" y="16107"/>
                <wp:lineTo x="18858" y="16137"/>
                <wp:lineTo x="18816" y="16655"/>
                <wp:lineTo x="19005" y="16563"/>
                <wp:lineTo x="19048" y="16685"/>
                <wp:lineTo x="19216" y="16685"/>
                <wp:lineTo x="19216" y="16441"/>
                <wp:lineTo x="19343" y="16441"/>
                <wp:lineTo x="19385" y="16289"/>
                <wp:lineTo x="19111" y="16046"/>
                <wp:lineTo x="18984" y="15254"/>
                <wp:lineTo x="19069" y="15224"/>
                <wp:lineTo x="19153" y="14919"/>
                <wp:lineTo x="19385" y="14980"/>
                <wp:lineTo x="19343" y="15071"/>
                <wp:lineTo x="19322" y="15345"/>
                <wp:lineTo x="19554" y="15376"/>
                <wp:lineTo x="19575" y="15528"/>
                <wp:lineTo x="19659" y="15558"/>
                <wp:lineTo x="19659" y="18999"/>
                <wp:lineTo x="19364" y="19029"/>
                <wp:lineTo x="19554" y="19121"/>
                <wp:lineTo x="19744" y="19060"/>
                <wp:lineTo x="19659" y="18999"/>
                <wp:lineTo x="19659" y="15558"/>
                <wp:lineTo x="19744" y="15589"/>
                <wp:lineTo x="19807" y="15376"/>
                <wp:lineTo x="20018" y="15345"/>
                <wp:lineTo x="20060" y="15132"/>
                <wp:lineTo x="19913" y="15041"/>
                <wp:lineTo x="19870" y="14767"/>
                <wp:lineTo x="19680" y="14858"/>
                <wp:lineTo x="19554" y="14797"/>
                <wp:lineTo x="19406" y="14919"/>
                <wp:lineTo x="19048" y="14706"/>
                <wp:lineTo x="19153" y="14554"/>
                <wp:lineTo x="19448" y="14432"/>
                <wp:lineTo x="19533" y="14523"/>
                <wp:lineTo x="19786" y="14523"/>
                <wp:lineTo x="19807" y="14097"/>
                <wp:lineTo x="19976" y="13975"/>
                <wp:lineTo x="19976" y="13701"/>
                <wp:lineTo x="19828" y="13610"/>
                <wp:lineTo x="19807" y="13397"/>
                <wp:lineTo x="19870" y="13275"/>
                <wp:lineTo x="19955" y="12879"/>
                <wp:lineTo x="19786" y="12696"/>
                <wp:lineTo x="19765" y="12453"/>
                <wp:lineTo x="19596" y="12301"/>
                <wp:lineTo x="19491" y="12453"/>
                <wp:lineTo x="19448" y="12362"/>
                <wp:lineTo x="19027" y="12422"/>
                <wp:lineTo x="18921" y="12057"/>
                <wp:lineTo x="18752" y="12027"/>
                <wp:lineTo x="18668" y="11935"/>
                <wp:lineTo x="18394" y="11935"/>
                <wp:lineTo x="18330" y="12209"/>
                <wp:lineTo x="18162" y="12331"/>
                <wp:lineTo x="18035" y="12453"/>
                <wp:lineTo x="18162" y="12148"/>
                <wp:lineTo x="18014" y="11966"/>
                <wp:lineTo x="18014" y="11813"/>
                <wp:lineTo x="18352" y="11722"/>
                <wp:lineTo x="18394" y="11509"/>
                <wp:lineTo x="18605" y="11418"/>
                <wp:lineTo x="19005" y="11113"/>
                <wp:lineTo x="19132" y="11113"/>
                <wp:lineTo x="19048" y="11174"/>
                <wp:lineTo x="18984" y="11296"/>
                <wp:lineTo x="19069" y="11692"/>
                <wp:lineTo x="19280" y="11692"/>
                <wp:lineTo x="19385" y="11753"/>
                <wp:lineTo x="19596" y="11509"/>
                <wp:lineTo x="19638" y="11022"/>
                <wp:lineTo x="19744" y="11083"/>
                <wp:lineTo x="19723" y="11174"/>
                <wp:lineTo x="19723" y="11509"/>
                <wp:lineTo x="19744" y="11935"/>
                <wp:lineTo x="19828" y="11996"/>
                <wp:lineTo x="19786" y="12118"/>
                <wp:lineTo x="19849" y="12392"/>
                <wp:lineTo x="20060" y="12301"/>
                <wp:lineTo x="20271" y="12301"/>
                <wp:lineTo x="20292" y="12057"/>
                <wp:lineTo x="20398" y="11996"/>
                <wp:lineTo x="20419" y="11692"/>
                <wp:lineTo x="20398" y="11296"/>
                <wp:lineTo x="20461" y="11265"/>
                <wp:lineTo x="20609" y="11783"/>
                <wp:lineTo x="20756" y="11935"/>
                <wp:lineTo x="20841" y="12148"/>
                <wp:lineTo x="21073" y="12301"/>
                <wp:lineTo x="21178" y="12605"/>
                <wp:lineTo x="21052" y="12666"/>
                <wp:lineTo x="20967" y="12910"/>
                <wp:lineTo x="21178" y="12910"/>
                <wp:lineTo x="21241" y="12605"/>
                <wp:lineTo x="21326" y="12666"/>
                <wp:lineTo x="21389" y="12483"/>
                <wp:lineTo x="21326" y="12240"/>
                <wp:lineTo x="21115" y="12179"/>
                <wp:lineTo x="20904" y="11905"/>
                <wp:lineTo x="21157" y="12118"/>
                <wp:lineTo x="21537" y="12027"/>
                <wp:lineTo x="21579" y="11874"/>
                <wp:lineTo x="21431" y="11631"/>
                <wp:lineTo x="21052" y="11753"/>
                <wp:lineTo x="20967" y="11631"/>
                <wp:lineTo x="21052" y="11509"/>
                <wp:lineTo x="21073" y="11357"/>
                <wp:lineTo x="20862" y="11296"/>
                <wp:lineTo x="20841" y="10961"/>
                <wp:lineTo x="20693" y="10978"/>
                <wp:lineTo x="20693" y="11539"/>
                <wp:lineTo x="20651" y="11631"/>
                <wp:lineTo x="20566" y="11570"/>
                <wp:lineTo x="20693" y="11539"/>
                <wp:lineTo x="20693" y="10978"/>
                <wp:lineTo x="20588" y="10991"/>
                <wp:lineTo x="20524" y="10809"/>
                <wp:lineTo x="20313" y="10748"/>
                <wp:lineTo x="20313" y="10474"/>
                <wp:lineTo x="20482" y="10291"/>
                <wp:lineTo x="20524" y="9987"/>
                <wp:lineTo x="20419" y="9834"/>
                <wp:lineTo x="20461" y="9713"/>
                <wp:lineTo x="20461" y="9286"/>
                <wp:lineTo x="20208" y="9225"/>
                <wp:lineTo x="20081" y="9469"/>
                <wp:lineTo x="20039" y="9256"/>
                <wp:lineTo x="19870" y="9233"/>
                <wp:lineTo x="19870" y="10443"/>
                <wp:lineTo x="19955" y="10474"/>
                <wp:lineTo x="19955" y="10656"/>
                <wp:lineTo x="19723" y="10596"/>
                <wp:lineTo x="19659" y="10717"/>
                <wp:lineTo x="19533" y="10687"/>
                <wp:lineTo x="19870" y="10443"/>
                <wp:lineTo x="19870" y="9233"/>
                <wp:lineTo x="19807" y="9225"/>
                <wp:lineTo x="19765" y="9591"/>
                <wp:lineTo x="19659" y="9621"/>
                <wp:lineTo x="19617" y="9713"/>
                <wp:lineTo x="19702" y="10139"/>
                <wp:lineTo x="19807" y="10200"/>
                <wp:lineTo x="19786" y="10322"/>
                <wp:lineTo x="19448" y="10596"/>
                <wp:lineTo x="19554" y="10322"/>
                <wp:lineTo x="19491" y="10322"/>
                <wp:lineTo x="18942" y="10322"/>
                <wp:lineTo x="18942" y="10017"/>
                <wp:lineTo x="18942" y="9834"/>
                <wp:lineTo x="19005" y="9104"/>
                <wp:lineTo x="19048" y="8708"/>
                <wp:lineTo x="19533" y="8282"/>
                <wp:lineTo x="19090" y="8251"/>
                <wp:lineTo x="19153" y="7734"/>
                <wp:lineTo x="19216" y="7703"/>
                <wp:lineTo x="19238" y="7033"/>
                <wp:lineTo x="19596" y="6942"/>
                <wp:lineTo x="19638" y="6668"/>
                <wp:lineTo x="19744" y="6546"/>
                <wp:lineTo x="19786" y="6150"/>
                <wp:lineTo x="19617" y="6029"/>
                <wp:lineTo x="19575" y="5694"/>
                <wp:lineTo x="19406" y="5633"/>
                <wp:lineTo x="19322" y="5755"/>
                <wp:lineTo x="19153" y="5663"/>
                <wp:lineTo x="19090" y="5602"/>
                <wp:lineTo x="19027" y="4963"/>
                <wp:lineTo x="19111" y="5085"/>
                <wp:lineTo x="19448" y="5024"/>
                <wp:lineTo x="19491" y="4780"/>
                <wp:lineTo x="19596" y="4628"/>
                <wp:lineTo x="19617" y="4232"/>
                <wp:lineTo x="19448" y="4141"/>
                <wp:lineTo x="19470" y="3897"/>
                <wp:lineTo x="19659" y="3806"/>
                <wp:lineTo x="19659" y="3441"/>
                <wp:lineTo x="19702" y="3197"/>
                <wp:lineTo x="19638" y="2892"/>
                <wp:lineTo x="19427" y="2862"/>
                <wp:lineTo x="19301" y="2710"/>
                <wp:lineTo x="19069" y="2801"/>
                <wp:lineTo x="19048" y="3045"/>
                <wp:lineTo x="18942" y="3079"/>
                <wp:lineTo x="18942" y="3623"/>
                <wp:lineTo x="19005" y="3623"/>
                <wp:lineTo x="18984" y="3806"/>
                <wp:lineTo x="18921" y="3836"/>
                <wp:lineTo x="18816" y="4171"/>
                <wp:lineTo x="18773" y="3806"/>
                <wp:lineTo x="18942" y="3623"/>
                <wp:lineTo x="18942" y="3079"/>
                <wp:lineTo x="18858" y="3106"/>
                <wp:lineTo x="18942" y="2862"/>
                <wp:lineTo x="18795" y="2679"/>
                <wp:lineTo x="19069" y="2375"/>
                <wp:lineTo x="19153" y="2040"/>
                <wp:lineTo x="19069" y="2010"/>
                <wp:lineTo x="19048" y="1766"/>
                <wp:lineTo x="18773" y="1735"/>
                <wp:lineTo x="18710" y="1918"/>
                <wp:lineTo x="18710" y="2710"/>
                <wp:lineTo x="18605" y="3106"/>
                <wp:lineTo x="18541" y="2953"/>
                <wp:lineTo x="18584" y="2740"/>
                <wp:lineTo x="18710" y="2710"/>
                <wp:lineTo x="18710" y="1918"/>
                <wp:lineTo x="18689" y="1979"/>
                <wp:lineTo x="18541" y="1766"/>
                <wp:lineTo x="18330" y="1918"/>
                <wp:lineTo x="18267" y="2192"/>
                <wp:lineTo x="18204" y="2131"/>
                <wp:lineTo x="18204" y="2618"/>
                <wp:lineTo x="18162" y="2710"/>
                <wp:lineTo x="18098" y="2649"/>
                <wp:lineTo x="18204" y="2618"/>
                <wp:lineTo x="18204" y="2131"/>
                <wp:lineTo x="18141" y="2070"/>
                <wp:lineTo x="18330" y="1705"/>
                <wp:lineTo x="18288" y="1340"/>
                <wp:lineTo x="18162" y="1218"/>
                <wp:lineTo x="17972" y="1583"/>
                <wp:lineTo x="18014" y="2131"/>
                <wp:lineTo x="17951" y="2010"/>
                <wp:lineTo x="17888" y="1401"/>
                <wp:lineTo x="17677" y="1309"/>
                <wp:lineTo x="17655" y="1492"/>
                <wp:lineTo x="17445" y="1492"/>
                <wp:lineTo x="17381" y="1796"/>
                <wp:lineTo x="17508" y="1796"/>
                <wp:lineTo x="17592" y="1644"/>
                <wp:lineTo x="17677" y="1614"/>
                <wp:lineTo x="17761" y="1766"/>
                <wp:lineTo x="17803" y="2101"/>
                <wp:lineTo x="18077" y="2771"/>
                <wp:lineTo x="18225" y="2862"/>
                <wp:lineTo x="18225" y="2984"/>
                <wp:lineTo x="18330" y="3197"/>
                <wp:lineTo x="18183" y="3227"/>
                <wp:lineTo x="17951" y="2953"/>
                <wp:lineTo x="17508" y="2649"/>
                <wp:lineTo x="17423" y="2436"/>
                <wp:lineTo x="17107" y="2070"/>
                <wp:lineTo x="16748" y="1949"/>
                <wp:lineTo x="16432" y="1583"/>
                <wp:lineTo x="16073" y="1127"/>
                <wp:lineTo x="15525" y="853"/>
                <wp:lineTo x="14723" y="761"/>
                <wp:lineTo x="14491" y="639"/>
                <wp:lineTo x="13816" y="609"/>
                <wp:lineTo x="13669" y="426"/>
                <wp:lineTo x="13120" y="396"/>
                <wp:lineTo x="12403" y="152"/>
                <wp:lineTo x="11306" y="30"/>
                <wp:lineTo x="10800" y="118"/>
                <wp:lineTo x="10800" y="609"/>
                <wp:lineTo x="11348" y="853"/>
                <wp:lineTo x="11855" y="670"/>
                <wp:lineTo x="12319" y="883"/>
                <wp:lineTo x="13120" y="1157"/>
                <wp:lineTo x="13922" y="1187"/>
                <wp:lineTo x="14217" y="1248"/>
                <wp:lineTo x="14766" y="1279"/>
                <wp:lineTo x="14871" y="1431"/>
                <wp:lineTo x="15715" y="1796"/>
                <wp:lineTo x="16073" y="2040"/>
                <wp:lineTo x="16221" y="2253"/>
                <wp:lineTo x="17086" y="2953"/>
                <wp:lineTo x="17487" y="3106"/>
                <wp:lineTo x="17740" y="3593"/>
                <wp:lineTo x="18014" y="3836"/>
                <wp:lineTo x="18204" y="4354"/>
                <wp:lineTo x="18120" y="4689"/>
                <wp:lineTo x="18246" y="4872"/>
                <wp:lineTo x="18246" y="4963"/>
                <wp:lineTo x="18204" y="5298"/>
                <wp:lineTo x="18373" y="5420"/>
                <wp:lineTo x="18499" y="5328"/>
                <wp:lineTo x="18584" y="5389"/>
                <wp:lineTo x="18520" y="6150"/>
                <wp:lineTo x="18605" y="6759"/>
                <wp:lineTo x="18837" y="7581"/>
                <wp:lineTo x="18731" y="7825"/>
                <wp:lineTo x="18689" y="8312"/>
                <wp:lineTo x="18584" y="8312"/>
                <wp:lineTo x="18584" y="9073"/>
                <wp:lineTo x="18520" y="9225"/>
                <wp:lineTo x="18478" y="9956"/>
                <wp:lineTo x="18394" y="10048"/>
                <wp:lineTo x="18014" y="9956"/>
                <wp:lineTo x="18120" y="9865"/>
                <wp:lineTo x="18141" y="9530"/>
                <wp:lineTo x="17972" y="9439"/>
                <wp:lineTo x="18584" y="9073"/>
                <wp:lineTo x="18584" y="8312"/>
                <wp:lineTo x="18415" y="8312"/>
                <wp:lineTo x="18436" y="8190"/>
                <wp:lineTo x="18626" y="8129"/>
                <wp:lineTo x="18668" y="7764"/>
                <wp:lineTo x="18605" y="7673"/>
                <wp:lineTo x="18309" y="7673"/>
                <wp:lineTo x="18373" y="7581"/>
                <wp:lineTo x="18394" y="7307"/>
                <wp:lineTo x="18225" y="7216"/>
                <wp:lineTo x="18077" y="7429"/>
                <wp:lineTo x="17972" y="7338"/>
                <wp:lineTo x="17803" y="7460"/>
                <wp:lineTo x="17719" y="7977"/>
                <wp:lineTo x="17782" y="8312"/>
                <wp:lineTo x="17677" y="8373"/>
                <wp:lineTo x="17423" y="8479"/>
                <wp:lineTo x="17466" y="9774"/>
                <wp:lineTo x="17550" y="9926"/>
                <wp:lineTo x="17423" y="9895"/>
                <wp:lineTo x="17423" y="9743"/>
                <wp:lineTo x="17466" y="9774"/>
                <wp:lineTo x="17423" y="8479"/>
                <wp:lineTo x="17255" y="8550"/>
                <wp:lineTo x="17255" y="10687"/>
                <wp:lineTo x="17234" y="10870"/>
                <wp:lineTo x="17170" y="10748"/>
                <wp:lineTo x="17255" y="10687"/>
                <wp:lineTo x="17255" y="8550"/>
                <wp:lineTo x="17170" y="8586"/>
                <wp:lineTo x="16917" y="8586"/>
                <wp:lineTo x="16980" y="8495"/>
                <wp:lineTo x="17044" y="8251"/>
                <wp:lineTo x="17128" y="8190"/>
                <wp:lineTo x="17170" y="7855"/>
                <wp:lineTo x="17234" y="7977"/>
                <wp:lineTo x="17360" y="8008"/>
                <wp:lineTo x="17381" y="7916"/>
                <wp:lineTo x="17487" y="7886"/>
                <wp:lineTo x="17466" y="7673"/>
                <wp:lineTo x="17466" y="7399"/>
                <wp:lineTo x="17339" y="7368"/>
                <wp:lineTo x="17149" y="7429"/>
                <wp:lineTo x="17107" y="7764"/>
                <wp:lineTo x="17002" y="7764"/>
                <wp:lineTo x="17023" y="7490"/>
                <wp:lineTo x="16938" y="7399"/>
                <wp:lineTo x="17128" y="7368"/>
                <wp:lineTo x="17149" y="7216"/>
                <wp:lineTo x="17276" y="7125"/>
                <wp:lineTo x="17191" y="6972"/>
                <wp:lineTo x="17276" y="6881"/>
                <wp:lineTo x="17339" y="7155"/>
                <wp:lineTo x="17634" y="7155"/>
                <wp:lineTo x="17550" y="6942"/>
                <wp:lineTo x="17613" y="6881"/>
                <wp:lineTo x="17655" y="6668"/>
                <wp:lineTo x="17487" y="6607"/>
                <wp:lineTo x="17487" y="6333"/>
                <wp:lineTo x="17381" y="6303"/>
                <wp:lineTo x="17297" y="6698"/>
                <wp:lineTo x="17191" y="6851"/>
                <wp:lineTo x="17149" y="6424"/>
                <wp:lineTo x="17339" y="6120"/>
                <wp:lineTo x="17276" y="5815"/>
                <wp:lineTo x="17023" y="5755"/>
                <wp:lineTo x="17023" y="5480"/>
                <wp:lineTo x="16875" y="5328"/>
                <wp:lineTo x="16664" y="5389"/>
                <wp:lineTo x="16601" y="5755"/>
                <wp:lineTo x="16432" y="5633"/>
                <wp:lineTo x="16453" y="5541"/>
                <wp:lineTo x="16474" y="5176"/>
                <wp:lineTo x="16622" y="5054"/>
                <wp:lineTo x="16601" y="4689"/>
                <wp:lineTo x="16453" y="4658"/>
                <wp:lineTo x="16369" y="4232"/>
                <wp:lineTo x="16327" y="4222"/>
                <wp:lineTo x="16327" y="6242"/>
                <wp:lineTo x="16432" y="6272"/>
                <wp:lineTo x="16348" y="6394"/>
                <wp:lineTo x="16263" y="6272"/>
                <wp:lineTo x="16327" y="6242"/>
                <wp:lineTo x="16327" y="4222"/>
                <wp:lineTo x="16116" y="4175"/>
                <wp:lineTo x="16116" y="5420"/>
                <wp:lineTo x="16305" y="5633"/>
                <wp:lineTo x="16263" y="5724"/>
                <wp:lineTo x="16242" y="5718"/>
                <wp:lineTo x="16348" y="14219"/>
                <wp:lineTo x="16221" y="15071"/>
                <wp:lineTo x="16031" y="15130"/>
                <wp:lineTo x="16031" y="15802"/>
                <wp:lineTo x="15863" y="16196"/>
                <wp:lineTo x="15863" y="16807"/>
                <wp:lineTo x="15694" y="17751"/>
                <wp:lineTo x="15652" y="17111"/>
                <wp:lineTo x="15863" y="16807"/>
                <wp:lineTo x="15863" y="16196"/>
                <wp:lineTo x="15694" y="16594"/>
                <wp:lineTo x="15694" y="15985"/>
                <wp:lineTo x="15757" y="15924"/>
                <wp:lineTo x="16031" y="15802"/>
                <wp:lineTo x="16031" y="15130"/>
                <wp:lineTo x="15926" y="15163"/>
                <wp:lineTo x="16242" y="14219"/>
                <wp:lineTo x="16348" y="14219"/>
                <wp:lineTo x="16242" y="5718"/>
                <wp:lineTo x="16010" y="5663"/>
                <wp:lineTo x="16116" y="5420"/>
                <wp:lineTo x="16116" y="4175"/>
                <wp:lineTo x="16095" y="4171"/>
                <wp:lineTo x="16200" y="4019"/>
                <wp:lineTo x="16137" y="3745"/>
                <wp:lineTo x="15884" y="3745"/>
                <wp:lineTo x="15841" y="3441"/>
                <wp:lineTo x="15820" y="3441"/>
                <wp:lineTo x="15820" y="5480"/>
                <wp:lineTo x="15926" y="5511"/>
                <wp:lineTo x="15715" y="5663"/>
                <wp:lineTo x="15673" y="5907"/>
                <wp:lineTo x="15567" y="5907"/>
                <wp:lineTo x="15673" y="5602"/>
                <wp:lineTo x="15820" y="5480"/>
                <wp:lineTo x="15820" y="3441"/>
                <wp:lineTo x="15483" y="3441"/>
                <wp:lineTo x="15441" y="3715"/>
                <wp:lineTo x="15441" y="3715"/>
                <wp:lineTo x="15441" y="6211"/>
                <wp:lineTo x="15441" y="6333"/>
                <wp:lineTo x="15567" y="6455"/>
                <wp:lineTo x="15609" y="6577"/>
                <wp:lineTo x="15441" y="6598"/>
                <wp:lineTo x="15441" y="16502"/>
                <wp:lineTo x="15420" y="17111"/>
                <wp:lineTo x="15209" y="17446"/>
                <wp:lineTo x="15293" y="16929"/>
                <wp:lineTo x="15441" y="16502"/>
                <wp:lineTo x="15441" y="6598"/>
                <wp:lineTo x="15377" y="6607"/>
                <wp:lineTo x="15314" y="6303"/>
                <wp:lineTo x="15441" y="6211"/>
                <wp:lineTo x="15441" y="3715"/>
                <wp:lineTo x="15314" y="3410"/>
                <wp:lineTo x="15103" y="3349"/>
                <wp:lineTo x="14998" y="3471"/>
                <wp:lineTo x="14934" y="3775"/>
                <wp:lineTo x="14681" y="3654"/>
                <wp:lineTo x="14597" y="3806"/>
                <wp:lineTo x="14576" y="3806"/>
                <wp:lineTo x="14576" y="4141"/>
                <wp:lineTo x="14745" y="4354"/>
                <wp:lineTo x="14576" y="4232"/>
                <wp:lineTo x="14576" y="4141"/>
                <wp:lineTo x="14576" y="3806"/>
                <wp:lineTo x="14449" y="3806"/>
                <wp:lineTo x="14491" y="3380"/>
                <wp:lineTo x="14323" y="3380"/>
                <wp:lineTo x="14217" y="3532"/>
                <wp:lineTo x="14154" y="3410"/>
                <wp:lineTo x="13922" y="3410"/>
                <wp:lineTo x="13880" y="3654"/>
                <wp:lineTo x="14027" y="3867"/>
                <wp:lineTo x="13795" y="3897"/>
                <wp:lineTo x="13732" y="4232"/>
                <wp:lineTo x="13943" y="4232"/>
                <wp:lineTo x="13964" y="4476"/>
                <wp:lineTo x="14259" y="4506"/>
                <wp:lineTo x="14280" y="4202"/>
                <wp:lineTo x="14534" y="4323"/>
                <wp:lineTo x="14745" y="4811"/>
                <wp:lineTo x="14977" y="4841"/>
                <wp:lineTo x="15103" y="4841"/>
                <wp:lineTo x="15166" y="4993"/>
                <wp:lineTo x="14998" y="4969"/>
                <wp:lineTo x="14998" y="6059"/>
                <wp:lineTo x="15019" y="6181"/>
                <wp:lineTo x="15209" y="6303"/>
                <wp:lineTo x="15230" y="6424"/>
                <wp:lineTo x="15061" y="6338"/>
                <wp:lineTo x="15103" y="6577"/>
                <wp:lineTo x="15230" y="6607"/>
                <wp:lineTo x="15251" y="6820"/>
                <wp:lineTo x="15188" y="6851"/>
                <wp:lineTo x="15103" y="7155"/>
                <wp:lineTo x="15145" y="6668"/>
                <wp:lineTo x="15019" y="6790"/>
                <wp:lineTo x="15061" y="6546"/>
                <wp:lineTo x="15103" y="6577"/>
                <wp:lineTo x="15061" y="6338"/>
                <wp:lineTo x="14871" y="6242"/>
                <wp:lineTo x="14998" y="6059"/>
                <wp:lineTo x="14998" y="4969"/>
                <wp:lineTo x="14955" y="4963"/>
                <wp:lineTo x="14766" y="5328"/>
                <wp:lineTo x="14702" y="5176"/>
                <wp:lineTo x="14618" y="5151"/>
                <wp:lineTo x="14660" y="6120"/>
                <wp:lineTo x="14871" y="6394"/>
                <wp:lineTo x="14808" y="6424"/>
                <wp:lineTo x="14808" y="6424"/>
                <wp:lineTo x="14808" y="7125"/>
                <wp:lineTo x="14723" y="7216"/>
                <wp:lineTo x="14808" y="7125"/>
                <wp:lineTo x="14808" y="6424"/>
                <wp:lineTo x="14787" y="6333"/>
                <wp:lineTo x="14576" y="6242"/>
                <wp:lineTo x="14618" y="6089"/>
                <wp:lineTo x="14660" y="6120"/>
                <wp:lineTo x="14618" y="5151"/>
                <wp:lineTo x="14491" y="5115"/>
                <wp:lineTo x="14428" y="5206"/>
                <wp:lineTo x="14407" y="5480"/>
                <wp:lineTo x="14323" y="5480"/>
                <wp:lineTo x="14175" y="5541"/>
                <wp:lineTo x="14154" y="5785"/>
                <wp:lineTo x="14386" y="5937"/>
                <wp:lineTo x="14280" y="6029"/>
                <wp:lineTo x="14280" y="6303"/>
                <wp:lineTo x="14470" y="6333"/>
                <wp:lineTo x="14491" y="6485"/>
                <wp:lineTo x="14428" y="6485"/>
                <wp:lineTo x="14259" y="6668"/>
                <wp:lineTo x="14365" y="6911"/>
                <wp:lineTo x="14259" y="6790"/>
                <wp:lineTo x="14154" y="6738"/>
                <wp:lineTo x="14154" y="6881"/>
                <wp:lineTo x="14196" y="7094"/>
                <wp:lineTo x="14154" y="6881"/>
                <wp:lineTo x="14154" y="6738"/>
                <wp:lineTo x="14133" y="6728"/>
                <wp:lineTo x="14133" y="7551"/>
                <wp:lineTo x="14006" y="7703"/>
                <wp:lineTo x="14006" y="7581"/>
                <wp:lineTo x="14133" y="7551"/>
                <wp:lineTo x="14133" y="6728"/>
                <wp:lineTo x="14070" y="6698"/>
                <wp:lineTo x="14112" y="6455"/>
                <wp:lineTo x="14217" y="6333"/>
                <wp:lineTo x="14175" y="6150"/>
                <wp:lineTo x="14154" y="5846"/>
                <wp:lineTo x="14006" y="5724"/>
                <wp:lineTo x="14112" y="5663"/>
                <wp:lineTo x="14133" y="5450"/>
                <wp:lineTo x="14006" y="5328"/>
                <wp:lineTo x="13838" y="5267"/>
                <wp:lineTo x="13690" y="5602"/>
                <wp:lineTo x="13880" y="5846"/>
                <wp:lineTo x="13711" y="5846"/>
                <wp:lineTo x="13648" y="6029"/>
                <wp:lineTo x="13521" y="6089"/>
                <wp:lineTo x="13437" y="6394"/>
                <wp:lineTo x="13416" y="5998"/>
                <wp:lineTo x="13416" y="5998"/>
                <wp:lineTo x="13416" y="6972"/>
                <wp:lineTo x="13437" y="7520"/>
                <wp:lineTo x="13479" y="7764"/>
                <wp:lineTo x="13479" y="7764"/>
                <wp:lineTo x="13542" y="19882"/>
                <wp:lineTo x="13774" y="19882"/>
                <wp:lineTo x="14027" y="20186"/>
                <wp:lineTo x="14576" y="20400"/>
                <wp:lineTo x="14323" y="20430"/>
                <wp:lineTo x="13774" y="20186"/>
                <wp:lineTo x="13479" y="19882"/>
                <wp:lineTo x="13542" y="19882"/>
                <wp:lineTo x="13479" y="7764"/>
                <wp:lineTo x="13331" y="7794"/>
                <wp:lineTo x="13310" y="7581"/>
                <wp:lineTo x="13163" y="7520"/>
                <wp:lineTo x="13078" y="7673"/>
                <wp:lineTo x="12909" y="7612"/>
                <wp:lineTo x="13289" y="7003"/>
                <wp:lineTo x="13416" y="6972"/>
                <wp:lineTo x="13416" y="5998"/>
                <wp:lineTo x="13289" y="5907"/>
                <wp:lineTo x="13373" y="5815"/>
                <wp:lineTo x="13416" y="5450"/>
                <wp:lineTo x="13542" y="5480"/>
                <wp:lineTo x="13690" y="5298"/>
                <wp:lineTo x="13627" y="4932"/>
                <wp:lineTo x="13310" y="4932"/>
                <wp:lineTo x="13373" y="4841"/>
                <wp:lineTo x="13395" y="4598"/>
                <wp:lineTo x="13584" y="4384"/>
                <wp:lineTo x="13627" y="3958"/>
                <wp:lineTo x="13774" y="3684"/>
                <wp:lineTo x="13711" y="3410"/>
                <wp:lineTo x="13458" y="3349"/>
                <wp:lineTo x="13479" y="3106"/>
                <wp:lineTo x="13395" y="2953"/>
                <wp:lineTo x="13184" y="2953"/>
                <wp:lineTo x="13184" y="4354"/>
                <wp:lineTo x="13226" y="4476"/>
                <wp:lineTo x="13078" y="4658"/>
                <wp:lineTo x="13015" y="4476"/>
                <wp:lineTo x="13184" y="4354"/>
                <wp:lineTo x="13184" y="2953"/>
                <wp:lineTo x="13141" y="2953"/>
                <wp:lineTo x="13036" y="3319"/>
                <wp:lineTo x="12994" y="3288"/>
                <wp:lineTo x="12994" y="5541"/>
                <wp:lineTo x="12973" y="5663"/>
                <wp:lineTo x="12888" y="5633"/>
                <wp:lineTo x="12994" y="5541"/>
                <wp:lineTo x="12994" y="3288"/>
                <wp:lineTo x="12952" y="3258"/>
                <wp:lineTo x="12909" y="2953"/>
                <wp:lineTo x="12825" y="2892"/>
                <wp:lineTo x="12825" y="2892"/>
                <wp:lineTo x="12825" y="5663"/>
                <wp:lineTo x="12804" y="5846"/>
                <wp:lineTo x="12677" y="5846"/>
                <wp:lineTo x="12635" y="5694"/>
                <wp:lineTo x="12825" y="5663"/>
                <wp:lineTo x="12825" y="2892"/>
                <wp:lineTo x="12867" y="2801"/>
                <wp:lineTo x="12804" y="2558"/>
                <wp:lineTo x="12593" y="2497"/>
                <wp:lineTo x="12572" y="2527"/>
                <wp:lineTo x="12741" y="5359"/>
                <wp:lineTo x="12614" y="5450"/>
                <wp:lineTo x="12572" y="5359"/>
                <wp:lineTo x="12741" y="5359"/>
                <wp:lineTo x="12572" y="2527"/>
                <wp:lineTo x="12551" y="2557"/>
                <wp:lineTo x="12635" y="6363"/>
                <wp:lineTo x="12593" y="6577"/>
                <wp:lineTo x="12509" y="6577"/>
                <wp:lineTo x="12551" y="6363"/>
                <wp:lineTo x="12635" y="6363"/>
                <wp:lineTo x="12551" y="2557"/>
                <wp:lineTo x="12488" y="2649"/>
                <wp:lineTo x="12445" y="2537"/>
                <wp:lineTo x="12445" y="5146"/>
                <wp:lineTo x="12382" y="5227"/>
                <wp:lineTo x="12382" y="6150"/>
                <wp:lineTo x="12530" y="6211"/>
                <wp:lineTo x="12488" y="6291"/>
                <wp:lineTo x="12488" y="6668"/>
                <wp:lineTo x="12762" y="6851"/>
                <wp:lineTo x="12614" y="7010"/>
                <wp:lineTo x="12614" y="9012"/>
                <wp:lineTo x="12445" y="9134"/>
                <wp:lineTo x="12361" y="9073"/>
                <wp:lineTo x="12614" y="9012"/>
                <wp:lineTo x="12614" y="7010"/>
                <wp:lineTo x="12593" y="7033"/>
                <wp:lineTo x="12593" y="6790"/>
                <wp:lineTo x="12424" y="6911"/>
                <wp:lineTo x="12382" y="6820"/>
                <wp:lineTo x="12488" y="6668"/>
                <wp:lineTo x="12488" y="6291"/>
                <wp:lineTo x="12403" y="6455"/>
                <wp:lineTo x="12340" y="6181"/>
                <wp:lineTo x="12382" y="6150"/>
                <wp:lineTo x="12382" y="5227"/>
                <wp:lineTo x="12234" y="5420"/>
                <wp:lineTo x="12213" y="5206"/>
                <wp:lineTo x="12445" y="5146"/>
                <wp:lineTo x="12445" y="2537"/>
                <wp:lineTo x="12382" y="2375"/>
                <wp:lineTo x="12213" y="2444"/>
                <wp:lineTo x="12213" y="4080"/>
                <wp:lineTo x="12234" y="4567"/>
                <wp:lineTo x="12171" y="4598"/>
                <wp:lineTo x="12150" y="4993"/>
                <wp:lineTo x="12023" y="4972"/>
                <wp:lineTo x="12066" y="6424"/>
                <wp:lineTo x="12277" y="6455"/>
                <wp:lineTo x="12298" y="6577"/>
                <wp:lineTo x="12150" y="6790"/>
                <wp:lineTo x="12108" y="7033"/>
                <wp:lineTo x="12066" y="6881"/>
                <wp:lineTo x="11960" y="6790"/>
                <wp:lineTo x="12023" y="6394"/>
                <wp:lineTo x="12066" y="6424"/>
                <wp:lineTo x="12023" y="4972"/>
                <wp:lineTo x="11960" y="4963"/>
                <wp:lineTo x="11981" y="4689"/>
                <wp:lineTo x="11813" y="4354"/>
                <wp:lineTo x="12066" y="4323"/>
                <wp:lineTo x="12213" y="4080"/>
                <wp:lineTo x="12213" y="2444"/>
                <wp:lineTo x="12087" y="2497"/>
                <wp:lineTo x="12087" y="2771"/>
                <wp:lineTo x="12023" y="2832"/>
                <wp:lineTo x="12087" y="3075"/>
                <wp:lineTo x="12002" y="3166"/>
                <wp:lineTo x="11981" y="3501"/>
                <wp:lineTo x="11897" y="3380"/>
                <wp:lineTo x="11749" y="3349"/>
                <wp:lineTo x="11602" y="3532"/>
                <wp:lineTo x="11580" y="3441"/>
                <wp:lineTo x="11876" y="2923"/>
                <wp:lineTo x="11876" y="2710"/>
                <wp:lineTo x="11623" y="2710"/>
                <wp:lineTo x="11538" y="2558"/>
                <wp:lineTo x="11327" y="2558"/>
                <wp:lineTo x="11264" y="2892"/>
                <wp:lineTo x="11053" y="2862"/>
                <wp:lineTo x="11138" y="3136"/>
                <wp:lineTo x="10990" y="3045"/>
                <wp:lineTo x="10842" y="2771"/>
                <wp:lineTo x="10695" y="2740"/>
                <wp:lineTo x="10695" y="2923"/>
                <wp:lineTo x="10526" y="2984"/>
                <wp:lineTo x="10526" y="2892"/>
                <wp:lineTo x="10399" y="2832"/>
                <wp:lineTo x="10378" y="3045"/>
                <wp:lineTo x="10252" y="3106"/>
                <wp:lineTo x="10252" y="3288"/>
                <wp:lineTo x="10399" y="3166"/>
                <wp:lineTo x="10842" y="3106"/>
                <wp:lineTo x="11095" y="3258"/>
                <wp:lineTo x="11412" y="3867"/>
                <wp:lineTo x="11180" y="3897"/>
                <wp:lineTo x="11138" y="4263"/>
                <wp:lineTo x="11327" y="4232"/>
                <wp:lineTo x="11370" y="4476"/>
                <wp:lineTo x="11602" y="4537"/>
                <wp:lineTo x="11686" y="4354"/>
                <wp:lineTo x="11728" y="4476"/>
                <wp:lineTo x="11686" y="4567"/>
                <wp:lineTo x="11686" y="4567"/>
                <wp:lineTo x="11686" y="5755"/>
                <wp:lineTo x="11749" y="5876"/>
                <wp:lineTo x="11791" y="6150"/>
                <wp:lineTo x="11791" y="6150"/>
                <wp:lineTo x="11791" y="7125"/>
                <wp:lineTo x="11918" y="7307"/>
                <wp:lineTo x="11749" y="7331"/>
                <wp:lineTo x="11749" y="20186"/>
                <wp:lineTo x="11897" y="20217"/>
                <wp:lineTo x="12129" y="20430"/>
                <wp:lineTo x="12045" y="20430"/>
                <wp:lineTo x="11813" y="20339"/>
                <wp:lineTo x="11749" y="20186"/>
                <wp:lineTo x="11749" y="7331"/>
                <wp:lineTo x="11707" y="7338"/>
                <wp:lineTo x="11791" y="7125"/>
                <wp:lineTo x="11791" y="6150"/>
                <wp:lineTo x="11665" y="6150"/>
                <wp:lineTo x="11665" y="5907"/>
                <wp:lineTo x="11623" y="5898"/>
                <wp:lineTo x="11686" y="6272"/>
                <wp:lineTo x="11728" y="6516"/>
                <wp:lineTo x="11686" y="6607"/>
                <wp:lineTo x="11623" y="6613"/>
                <wp:lineTo x="11623" y="7490"/>
                <wp:lineTo x="11623" y="7703"/>
                <wp:lineTo x="11517" y="7612"/>
                <wp:lineTo x="11623" y="7490"/>
                <wp:lineTo x="11623" y="6613"/>
                <wp:lineTo x="11412" y="6637"/>
                <wp:lineTo x="11370" y="6546"/>
                <wp:lineTo x="11580" y="6485"/>
                <wp:lineTo x="11623" y="6242"/>
                <wp:lineTo x="11686" y="6272"/>
                <wp:lineTo x="11623" y="5898"/>
                <wp:lineTo x="11517" y="5876"/>
                <wp:lineTo x="11686" y="5755"/>
                <wp:lineTo x="11686" y="4567"/>
                <wp:lineTo x="11580" y="4872"/>
                <wp:lineTo x="11327" y="4841"/>
                <wp:lineTo x="11264" y="5176"/>
                <wp:lineTo x="11391" y="5359"/>
                <wp:lineTo x="11327" y="5694"/>
                <wp:lineTo x="11433" y="5846"/>
                <wp:lineTo x="11285" y="5998"/>
                <wp:lineTo x="11306" y="5663"/>
                <wp:lineTo x="11032" y="5541"/>
                <wp:lineTo x="10905" y="5698"/>
                <wp:lineTo x="10905" y="7825"/>
                <wp:lineTo x="11095" y="8099"/>
                <wp:lineTo x="11011" y="8099"/>
                <wp:lineTo x="11011" y="20674"/>
                <wp:lineTo x="10990" y="20856"/>
                <wp:lineTo x="10884" y="20856"/>
                <wp:lineTo x="10884" y="20704"/>
                <wp:lineTo x="11011" y="20674"/>
                <wp:lineTo x="11011" y="8099"/>
                <wp:lineTo x="10969" y="8099"/>
                <wp:lineTo x="10905" y="7947"/>
                <wp:lineTo x="10905" y="7825"/>
                <wp:lineTo x="10905" y="5698"/>
                <wp:lineTo x="10884" y="5724"/>
                <wp:lineTo x="10842" y="5541"/>
                <wp:lineTo x="10779" y="5541"/>
                <wp:lineTo x="10758" y="5359"/>
                <wp:lineTo x="10695" y="5359"/>
                <wp:lineTo x="10695" y="6150"/>
                <wp:lineTo x="10695" y="6272"/>
                <wp:lineTo x="10652" y="6251"/>
                <wp:lineTo x="10652" y="7642"/>
                <wp:lineTo x="10652" y="7916"/>
                <wp:lineTo x="10568" y="7952"/>
                <wp:lineTo x="10589" y="8312"/>
                <wp:lineTo x="10737" y="8403"/>
                <wp:lineTo x="10695" y="8586"/>
                <wp:lineTo x="10568" y="8312"/>
                <wp:lineTo x="10589" y="8312"/>
                <wp:lineTo x="10568" y="7952"/>
                <wp:lineTo x="10441" y="8008"/>
                <wp:lineTo x="10441" y="8008"/>
                <wp:lineTo x="10441" y="9804"/>
                <wp:lineTo x="10420" y="10078"/>
                <wp:lineTo x="10357" y="9834"/>
                <wp:lineTo x="10441" y="9804"/>
                <wp:lineTo x="10441" y="8008"/>
                <wp:lineTo x="10547" y="7703"/>
                <wp:lineTo x="10652" y="7642"/>
                <wp:lineTo x="10652" y="6251"/>
                <wp:lineTo x="10568" y="6211"/>
                <wp:lineTo x="10695" y="6150"/>
                <wp:lineTo x="10695" y="5359"/>
                <wp:lineTo x="10441" y="5359"/>
                <wp:lineTo x="10441" y="5633"/>
                <wp:lineTo x="10188" y="5633"/>
                <wp:lineTo x="10146" y="5907"/>
                <wp:lineTo x="10230" y="5968"/>
                <wp:lineTo x="10188" y="6089"/>
                <wp:lineTo x="10357" y="6181"/>
                <wp:lineTo x="10357" y="6181"/>
                <wp:lineTo x="10357" y="7399"/>
                <wp:lineTo x="10547" y="7520"/>
                <wp:lineTo x="10505" y="7703"/>
                <wp:lineTo x="10357" y="7607"/>
                <wp:lineTo x="10357" y="8282"/>
                <wp:lineTo x="10357" y="8403"/>
                <wp:lineTo x="10315" y="8403"/>
                <wp:lineTo x="10315" y="10139"/>
                <wp:lineTo x="10209" y="10200"/>
                <wp:lineTo x="10315" y="10139"/>
                <wp:lineTo x="10315" y="8403"/>
                <wp:lineTo x="10294" y="8403"/>
                <wp:lineTo x="10188" y="8738"/>
                <wp:lineTo x="10188" y="8373"/>
                <wp:lineTo x="10357" y="8282"/>
                <wp:lineTo x="10357" y="7607"/>
                <wp:lineTo x="10315" y="7581"/>
                <wp:lineTo x="10357" y="7399"/>
                <wp:lineTo x="10357" y="6181"/>
                <wp:lineTo x="10252" y="6272"/>
                <wp:lineTo x="10230" y="6637"/>
                <wp:lineTo x="10062" y="6303"/>
                <wp:lineTo x="9914" y="6394"/>
                <wp:lineTo x="9830" y="6972"/>
                <wp:lineTo x="9788" y="6759"/>
                <wp:lineTo x="9534" y="6759"/>
                <wp:lineTo x="9492" y="7003"/>
                <wp:lineTo x="9661" y="7216"/>
                <wp:lineTo x="9408" y="7246"/>
                <wp:lineTo x="9366" y="7399"/>
                <wp:lineTo x="9239" y="7134"/>
                <wp:lineTo x="9239" y="9408"/>
                <wp:lineTo x="9387" y="9439"/>
                <wp:lineTo x="9281" y="9652"/>
                <wp:lineTo x="9113" y="9469"/>
                <wp:lineTo x="9239" y="9408"/>
                <wp:lineTo x="9239" y="7134"/>
                <wp:lineTo x="9176" y="7003"/>
                <wp:lineTo x="9155" y="6729"/>
                <wp:lineTo x="9429" y="6729"/>
                <wp:lineTo x="9450" y="6485"/>
                <wp:lineTo x="9408" y="6181"/>
                <wp:lineTo x="9471" y="5876"/>
                <wp:lineTo x="9555" y="5633"/>
                <wp:lineTo x="9471" y="5633"/>
                <wp:lineTo x="9598" y="5511"/>
                <wp:lineTo x="9513" y="5206"/>
                <wp:lineTo x="9218" y="5206"/>
                <wp:lineTo x="9218" y="4932"/>
                <wp:lineTo x="9091" y="4877"/>
                <wp:lineTo x="9091" y="6942"/>
                <wp:lineTo x="9134" y="7094"/>
                <wp:lineTo x="9028" y="6972"/>
                <wp:lineTo x="9091" y="6942"/>
                <wp:lineTo x="9091" y="4877"/>
                <wp:lineTo x="9007" y="4841"/>
                <wp:lineTo x="9049" y="4658"/>
                <wp:lineTo x="9007" y="4354"/>
                <wp:lineTo x="8775" y="4354"/>
                <wp:lineTo x="8733" y="4171"/>
                <wp:lineTo x="8691" y="4110"/>
                <wp:lineTo x="8691" y="7186"/>
                <wp:lineTo x="8754" y="7368"/>
                <wp:lineTo x="9113" y="7368"/>
                <wp:lineTo x="9091" y="7388"/>
                <wp:lineTo x="9091" y="10626"/>
                <wp:lineTo x="9155" y="10717"/>
                <wp:lineTo x="9091" y="10748"/>
                <wp:lineTo x="9091" y="10626"/>
                <wp:lineTo x="9091" y="7388"/>
                <wp:lineTo x="9049" y="7429"/>
                <wp:lineTo x="9028" y="7520"/>
                <wp:lineTo x="9028" y="8677"/>
                <wp:lineTo x="8902" y="9104"/>
                <wp:lineTo x="8838" y="9057"/>
                <wp:lineTo x="8923" y="10900"/>
                <wp:lineTo x="8923" y="11144"/>
                <wp:lineTo x="8859" y="11144"/>
                <wp:lineTo x="8838" y="10870"/>
                <wp:lineTo x="8923" y="10900"/>
                <wp:lineTo x="8838" y="9057"/>
                <wp:lineTo x="8733" y="8982"/>
                <wp:lineTo x="8817" y="8738"/>
                <wp:lineTo x="9028" y="8677"/>
                <wp:lineTo x="9028" y="7520"/>
                <wp:lineTo x="8986" y="7703"/>
                <wp:lineTo x="8416" y="7612"/>
                <wp:lineTo x="8395" y="7634"/>
                <wp:lineTo x="8395" y="8738"/>
                <wp:lineTo x="8438" y="9286"/>
                <wp:lineTo x="8670" y="9956"/>
                <wp:lineTo x="8416" y="10017"/>
                <wp:lineTo x="8395" y="9989"/>
                <wp:lineTo x="8522" y="10169"/>
                <wp:lineTo x="8585" y="10261"/>
                <wp:lineTo x="8817" y="10443"/>
                <wp:lineTo x="8670" y="10535"/>
                <wp:lineTo x="8670" y="10656"/>
                <wp:lineTo x="8648" y="10565"/>
                <wp:lineTo x="8480" y="10474"/>
                <wp:lineTo x="8395" y="10169"/>
                <wp:lineTo x="8522" y="10169"/>
                <wp:lineTo x="8395" y="9989"/>
                <wp:lineTo x="8184" y="9713"/>
                <wp:lineTo x="8332" y="9621"/>
                <wp:lineTo x="8374" y="9286"/>
                <wp:lineTo x="8227" y="9165"/>
                <wp:lineTo x="8269" y="8769"/>
                <wp:lineTo x="8395" y="8738"/>
                <wp:lineTo x="8395" y="7634"/>
                <wp:lineTo x="8332" y="7703"/>
                <wp:lineTo x="8248" y="7662"/>
                <wp:lineTo x="8248" y="7977"/>
                <wp:lineTo x="8184" y="8129"/>
                <wp:lineTo x="8184" y="8647"/>
                <wp:lineTo x="8121" y="8617"/>
                <wp:lineTo x="7973" y="8708"/>
                <wp:lineTo x="7889" y="8495"/>
                <wp:lineTo x="7889" y="8099"/>
                <wp:lineTo x="8142" y="8068"/>
                <wp:lineTo x="8248" y="7977"/>
                <wp:lineTo x="8248" y="7662"/>
                <wp:lineTo x="8205" y="7642"/>
                <wp:lineTo x="8374" y="7368"/>
                <wp:lineTo x="8585" y="7399"/>
                <wp:lineTo x="8691" y="7186"/>
                <wp:lineTo x="8691" y="4110"/>
                <wp:lineTo x="8648" y="4049"/>
                <wp:lineTo x="8438" y="3989"/>
                <wp:lineTo x="8374" y="4080"/>
                <wp:lineTo x="8332" y="4384"/>
                <wp:lineTo x="8248" y="4384"/>
                <wp:lineTo x="8227" y="4232"/>
                <wp:lineTo x="8311" y="3593"/>
                <wp:lineTo x="8522" y="3288"/>
                <wp:lineTo x="8543" y="2923"/>
                <wp:lineTo x="8353" y="3136"/>
                <wp:lineTo x="8311" y="3441"/>
                <wp:lineTo x="8163" y="3897"/>
                <wp:lineTo x="8058" y="3684"/>
                <wp:lineTo x="8205" y="3501"/>
                <wp:lineTo x="8163" y="3014"/>
                <wp:lineTo x="7995" y="3166"/>
                <wp:lineTo x="7952" y="3045"/>
                <wp:lineTo x="7826" y="3045"/>
                <wp:lineTo x="7826" y="3349"/>
                <wp:lineTo x="7657" y="3410"/>
                <wp:lineTo x="7784" y="3623"/>
                <wp:lineTo x="7995" y="3684"/>
                <wp:lineTo x="8142" y="4232"/>
                <wp:lineTo x="8142" y="4445"/>
                <wp:lineTo x="8058" y="4811"/>
                <wp:lineTo x="7826" y="4750"/>
                <wp:lineTo x="7868" y="4445"/>
                <wp:lineTo x="7636" y="4445"/>
                <wp:lineTo x="7573" y="4323"/>
                <wp:lineTo x="7404" y="4293"/>
                <wp:lineTo x="7362" y="4537"/>
                <wp:lineTo x="7172" y="4598"/>
                <wp:lineTo x="7151" y="4841"/>
                <wp:lineTo x="7320" y="4902"/>
                <wp:lineTo x="7320" y="5085"/>
                <wp:lineTo x="7383" y="5115"/>
                <wp:lineTo x="7552" y="5024"/>
                <wp:lineTo x="7720" y="5024"/>
                <wp:lineTo x="7805" y="4902"/>
                <wp:lineTo x="8163" y="4963"/>
                <wp:lineTo x="8100" y="5206"/>
                <wp:lineTo x="8227" y="5359"/>
                <wp:lineTo x="8184" y="5323"/>
                <wp:lineTo x="8184" y="6759"/>
                <wp:lineTo x="8353" y="6911"/>
                <wp:lineTo x="8100" y="6942"/>
                <wp:lineTo x="8100" y="6790"/>
                <wp:lineTo x="8184" y="6759"/>
                <wp:lineTo x="8184" y="5323"/>
                <wp:lineTo x="8079" y="5237"/>
                <wp:lineTo x="7889" y="5328"/>
                <wp:lineTo x="7784" y="5328"/>
                <wp:lineTo x="7530" y="5298"/>
                <wp:lineTo x="7488" y="5480"/>
                <wp:lineTo x="7530" y="5785"/>
                <wp:lineTo x="7383" y="5968"/>
                <wp:lineTo x="7425" y="6242"/>
                <wp:lineTo x="7657" y="6272"/>
                <wp:lineTo x="7636" y="6485"/>
                <wp:lineTo x="7720" y="6577"/>
                <wp:lineTo x="7678" y="6942"/>
                <wp:lineTo x="7573" y="6866"/>
                <wp:lineTo x="7573" y="10656"/>
                <wp:lineTo x="7636" y="10717"/>
                <wp:lineTo x="7467" y="10717"/>
                <wp:lineTo x="7573" y="10656"/>
                <wp:lineTo x="7573" y="6866"/>
                <wp:lineTo x="7552" y="6851"/>
                <wp:lineTo x="7552" y="10322"/>
                <wp:lineTo x="7488" y="10474"/>
                <wp:lineTo x="7467" y="10382"/>
                <wp:lineTo x="7552" y="10322"/>
                <wp:lineTo x="7552" y="6851"/>
                <wp:lineTo x="7509" y="6820"/>
                <wp:lineTo x="7362" y="6873"/>
                <wp:lineTo x="7362" y="10504"/>
                <wp:lineTo x="7467" y="10535"/>
                <wp:lineTo x="7446" y="10557"/>
                <wp:lineTo x="7446" y="11235"/>
                <wp:lineTo x="7530" y="11265"/>
                <wp:lineTo x="7488" y="11418"/>
                <wp:lineTo x="7404" y="11265"/>
                <wp:lineTo x="7446" y="11235"/>
                <wp:lineTo x="7446" y="10557"/>
                <wp:lineTo x="7383" y="10626"/>
                <wp:lineTo x="7383" y="10626"/>
                <wp:lineTo x="7425" y="17385"/>
                <wp:lineTo x="7530" y="17751"/>
                <wp:lineTo x="7362" y="17781"/>
                <wp:lineTo x="7383" y="17355"/>
                <wp:lineTo x="7425" y="17385"/>
                <wp:lineTo x="7383" y="10626"/>
                <wp:lineTo x="7362" y="10504"/>
                <wp:lineTo x="7362" y="6873"/>
                <wp:lineTo x="7341" y="6881"/>
                <wp:lineTo x="7320" y="6790"/>
                <wp:lineTo x="7277" y="6790"/>
                <wp:lineTo x="7277" y="7125"/>
                <wp:lineTo x="7256" y="7490"/>
                <wp:lineTo x="7214" y="7186"/>
                <wp:lineTo x="7277" y="7125"/>
                <wp:lineTo x="7277" y="6790"/>
                <wp:lineTo x="7024" y="6790"/>
                <wp:lineTo x="7024" y="6546"/>
                <wp:lineTo x="6940" y="6485"/>
                <wp:lineTo x="6919" y="6333"/>
                <wp:lineTo x="6877" y="5813"/>
                <wp:lineTo x="6877" y="8343"/>
                <wp:lineTo x="6940" y="8495"/>
                <wp:lineTo x="6834" y="8403"/>
                <wp:lineTo x="6877" y="8343"/>
                <wp:lineTo x="6877" y="5813"/>
                <wp:lineTo x="6855" y="5541"/>
                <wp:lineTo x="6560" y="4688"/>
                <wp:lineTo x="6560" y="7520"/>
                <wp:lineTo x="6708" y="7612"/>
                <wp:lineTo x="6645" y="7847"/>
                <wp:lineTo x="6708" y="14219"/>
                <wp:lineTo x="6982" y="15680"/>
                <wp:lineTo x="6898" y="15512"/>
                <wp:lineTo x="6898" y="16107"/>
                <wp:lineTo x="7172" y="16715"/>
                <wp:lineTo x="7172" y="17659"/>
                <wp:lineTo x="6898" y="16107"/>
                <wp:lineTo x="6898" y="15512"/>
                <wp:lineTo x="6708" y="15132"/>
                <wp:lineTo x="6645" y="14188"/>
                <wp:lineTo x="6708" y="14219"/>
                <wp:lineTo x="6645" y="7847"/>
                <wp:lineTo x="6602" y="8008"/>
                <wp:lineTo x="6476" y="7916"/>
                <wp:lineTo x="6476" y="8891"/>
                <wp:lineTo x="6539" y="8951"/>
                <wp:lineTo x="6497" y="9378"/>
                <wp:lineTo x="6434" y="9149"/>
                <wp:lineTo x="6434" y="11326"/>
                <wp:lineTo x="6518" y="11539"/>
                <wp:lineTo x="6265" y="11570"/>
                <wp:lineTo x="6434" y="11326"/>
                <wp:lineTo x="6434" y="9149"/>
                <wp:lineTo x="6413" y="9073"/>
                <wp:lineTo x="6476" y="8891"/>
                <wp:lineTo x="6476" y="7916"/>
                <wp:lineTo x="6434" y="7886"/>
                <wp:lineTo x="6370" y="7703"/>
                <wp:lineTo x="6560" y="7520"/>
                <wp:lineTo x="6560" y="4688"/>
                <wp:lineTo x="6539" y="4628"/>
                <wp:lineTo x="5991" y="3775"/>
                <wp:lineTo x="5780" y="3319"/>
                <wp:lineTo x="5569" y="2771"/>
                <wp:lineTo x="5906" y="2527"/>
                <wp:lineTo x="6391" y="1979"/>
                <wp:lineTo x="6623" y="1918"/>
                <wp:lineTo x="7277" y="1401"/>
                <wp:lineTo x="7509" y="1370"/>
                <wp:lineTo x="7995" y="1279"/>
                <wp:lineTo x="8564" y="1218"/>
                <wp:lineTo x="9619" y="913"/>
                <wp:lineTo x="10146" y="853"/>
                <wp:lineTo x="10420" y="700"/>
                <wp:lineTo x="10800" y="609"/>
                <wp:lineTo x="10800" y="118"/>
                <wp:lineTo x="10610" y="152"/>
                <wp:lineTo x="10083" y="183"/>
                <wp:lineTo x="9640" y="335"/>
                <wp:lineTo x="9134" y="335"/>
                <wp:lineTo x="8564" y="518"/>
                <wp:lineTo x="8037" y="518"/>
                <wp:lineTo x="7193" y="822"/>
                <wp:lineTo x="6623" y="1187"/>
                <wp:lineTo x="5991" y="1766"/>
                <wp:lineTo x="6159" y="1431"/>
                <wp:lineTo x="6202" y="1066"/>
                <wp:lineTo x="5484" y="122"/>
                <wp:lineTo x="5231" y="43"/>
                <wp:lineTo x="5231" y="4049"/>
                <wp:lineTo x="5295" y="4263"/>
                <wp:lineTo x="5653" y="4902"/>
                <wp:lineTo x="6307" y="6181"/>
                <wp:lineTo x="6370" y="6911"/>
                <wp:lineTo x="6307" y="7064"/>
                <wp:lineTo x="6223" y="6729"/>
                <wp:lineTo x="6054" y="6729"/>
                <wp:lineTo x="6096" y="8099"/>
                <wp:lineTo x="6223" y="8129"/>
                <wp:lineTo x="6223" y="8251"/>
                <wp:lineTo x="6117" y="8251"/>
                <wp:lineTo x="6117" y="8677"/>
                <wp:lineTo x="6096" y="8738"/>
                <wp:lineTo x="6096" y="9621"/>
                <wp:lineTo x="6159" y="9804"/>
                <wp:lineTo x="6096" y="9621"/>
                <wp:lineTo x="6096" y="8738"/>
                <wp:lineTo x="6075" y="8799"/>
                <wp:lineTo x="6033" y="8708"/>
                <wp:lineTo x="6117" y="8677"/>
                <wp:lineTo x="6117" y="8251"/>
                <wp:lineTo x="5991" y="8251"/>
                <wp:lineTo x="6054" y="8068"/>
                <wp:lineTo x="6096" y="8099"/>
                <wp:lineTo x="6054" y="6729"/>
                <wp:lineTo x="6012" y="6729"/>
                <wp:lineTo x="5948" y="6729"/>
                <wp:lineTo x="5843" y="6637"/>
                <wp:lineTo x="5843" y="6637"/>
                <wp:lineTo x="5843" y="8708"/>
                <wp:lineTo x="5906" y="8860"/>
                <wp:lineTo x="5885" y="8880"/>
                <wp:lineTo x="5885" y="14219"/>
                <wp:lineTo x="6054" y="14219"/>
                <wp:lineTo x="6391" y="15041"/>
                <wp:lineTo x="6476" y="15376"/>
                <wp:lineTo x="6265" y="14980"/>
                <wp:lineTo x="5991" y="14919"/>
                <wp:lineTo x="5991" y="14797"/>
                <wp:lineTo x="6012" y="14401"/>
                <wp:lineTo x="5843" y="14310"/>
                <wp:lineTo x="5885" y="14219"/>
                <wp:lineTo x="5885" y="8880"/>
                <wp:lineTo x="5780" y="8982"/>
                <wp:lineTo x="5843" y="8708"/>
                <wp:lineTo x="5843" y="6637"/>
                <wp:lineTo x="5885" y="6211"/>
                <wp:lineTo x="5759" y="6181"/>
                <wp:lineTo x="5590" y="6394"/>
                <wp:lineTo x="5548" y="6242"/>
                <wp:lineTo x="5463" y="6211"/>
                <wp:lineTo x="5569" y="7399"/>
                <wp:lineTo x="5716" y="7520"/>
                <wp:lineTo x="5695" y="7611"/>
                <wp:lineTo x="5738" y="10017"/>
                <wp:lineTo x="5843" y="10169"/>
                <wp:lineTo x="5653" y="10352"/>
                <wp:lineTo x="5653" y="10261"/>
                <wp:lineTo x="5695" y="9987"/>
                <wp:lineTo x="5738" y="10017"/>
                <wp:lineTo x="5695" y="7611"/>
                <wp:lineTo x="5653" y="7794"/>
                <wp:lineTo x="5590" y="7825"/>
                <wp:lineTo x="5505" y="7539"/>
                <wp:lineTo x="5653" y="13458"/>
                <wp:lineTo x="5611" y="13549"/>
                <wp:lineTo x="5611" y="13732"/>
                <wp:lineTo x="5801" y="13793"/>
                <wp:lineTo x="5843" y="13945"/>
                <wp:lineTo x="5632" y="13914"/>
                <wp:lineTo x="5569" y="14067"/>
                <wp:lineTo x="5527" y="13945"/>
                <wp:lineTo x="5400" y="13914"/>
                <wp:lineTo x="5252" y="14127"/>
                <wp:lineTo x="5210" y="14523"/>
                <wp:lineTo x="5168" y="14523"/>
                <wp:lineTo x="5168" y="15041"/>
                <wp:lineTo x="5252" y="15224"/>
                <wp:lineTo x="5105" y="15406"/>
                <wp:lineTo x="5063" y="15071"/>
                <wp:lineTo x="5168" y="15041"/>
                <wp:lineTo x="5168" y="14523"/>
                <wp:lineTo x="5105" y="14523"/>
                <wp:lineTo x="5084" y="14188"/>
                <wp:lineTo x="4894" y="14158"/>
                <wp:lineTo x="4809" y="13884"/>
                <wp:lineTo x="4577" y="13853"/>
                <wp:lineTo x="4409" y="13793"/>
                <wp:lineTo x="4388" y="13701"/>
                <wp:lineTo x="4577" y="13732"/>
                <wp:lineTo x="4704" y="13579"/>
                <wp:lineTo x="4809" y="13732"/>
                <wp:lineTo x="4999" y="13823"/>
                <wp:lineTo x="5041" y="13701"/>
                <wp:lineTo x="5231" y="13823"/>
                <wp:lineTo x="5484" y="13671"/>
                <wp:lineTo x="5505" y="13427"/>
                <wp:lineTo x="5653" y="13458"/>
                <wp:lineTo x="5505" y="7539"/>
                <wp:lineTo x="5463" y="7399"/>
                <wp:lineTo x="5569" y="7399"/>
                <wp:lineTo x="5463" y="6211"/>
                <wp:lineTo x="5379" y="6181"/>
                <wp:lineTo x="5358" y="5267"/>
                <wp:lineTo x="5231" y="4049"/>
                <wp:lineTo x="5231" y="43"/>
                <wp:lineTo x="5189" y="30"/>
                <wp:lineTo x="5189" y="30"/>
                <wp:lineTo x="5189" y="30"/>
              </wp:wrapPolygon>
            </wp:wrapThrough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3.png"/>
                    <pic:cNvPicPr/>
                  </pic:nvPicPr>
                  <pic:blipFill rotWithShape="1">
                    <a:blip r:embed="rId18">
                      <a:extLst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52800" cy="244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E20C8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28D26CC" wp14:editId="3C163754">
                <wp:simplePos x="0" y="0"/>
                <wp:positionH relativeFrom="column">
                  <wp:posOffset>495300</wp:posOffset>
                </wp:positionH>
                <wp:positionV relativeFrom="paragraph">
                  <wp:posOffset>674371</wp:posOffset>
                </wp:positionV>
                <wp:extent cx="1714500" cy="171450"/>
                <wp:effectExtent l="0" t="0" r="0" b="0"/>
                <wp:wrapNone/>
                <wp:docPr id="27" name="Надпись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17145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E20C8" w:rsidRPr="00292499" w:rsidRDefault="00FE20C8" w:rsidP="00FE20C8">
                            <w:pPr>
                              <w:pStyle w:val="a8"/>
                              <w:rPr>
                                <w:rFonts w:eastAsia="Arial Unicode MS" w:hAnsi="Arial Unicode MS" w:cs="Arial Unicode MS"/>
                                <w:noProof/>
                                <w:color w:val="000000"/>
                                <w:sz w:val="24"/>
                                <w:szCs w:val="24"/>
                                <w:u w:color="000000"/>
                                <w:bdr w:val="nil"/>
                              </w:rPr>
                            </w:pPr>
                            <w:r>
                              <w:t xml:space="preserve">Рисунок </w:t>
                            </w:r>
                            <w:fldSimple w:instr=" SEQ Рисунок \* ARABIC ">
                              <w:r>
                                <w:rPr>
                                  <w:noProof/>
                                </w:rPr>
                                <w:t>1</w:t>
                              </w:r>
                            </w:fldSimple>
                            <w:r>
                              <w:t xml:space="preserve"> «Бурановские бабушки»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8D26CC" id="Надпись 27" o:spid="_x0000_s1041" type="#_x0000_t202" style="position:absolute;margin-left:39pt;margin-top:53.1pt;width:135pt;height:13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" stroked="f">
                <v:textbox inset="0,0,0,0">
                  <w:txbxContent>
                    <w:p w:rsidR="00FE20C8" w:rsidRPr="00292499" w:rsidRDefault="00FE20C8" w:rsidP="00FE20C8">
                      <w:pPr>
                        <w:pStyle w:val="a8"/>
                        <w:rPr>
                          <w:rFonts w:eastAsia="Arial Unicode MS" w:hAnsi="Arial Unicode MS" w:cs="Arial Unicode MS"/>
                          <w:noProof/>
                          <w:color w:val="000000"/>
                          <w:sz w:val="24"/>
                          <w:szCs w:val="24"/>
                          <w:u w:color="000000"/>
                          <w:bdr w:val="nil"/>
                        </w:rPr>
                      </w:pPr>
                      <w:r>
                        <w:t xml:space="preserve">Рисунок </w:t>
                      </w:r>
                      <w:r>
                        <w:fldChar w:fldCharType="begin"/>
                      </w:r>
                      <w:r>
                        <w:instrText xml:space="preserve"> SEQ Рисунок \* ARABIC </w:instrText>
                      </w:r>
                      <w:r>
                        <w:fldChar w:fldCharType="separate"/>
                      </w:r>
                      <w:r>
                        <w:rPr>
                          <w:noProof/>
                        </w:rPr>
                        <w:t>1</w:t>
                      </w:r>
                      <w:r>
                        <w:fldChar w:fldCharType="end"/>
                      </w:r>
                      <w:r>
                        <w:t xml:space="preserve"> «Бурановские бабушки»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E20C8" w:rsidSect="00AC370B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0" w:h="16840"/>
      <w:pgMar w:top="1134" w:right="418" w:bottom="1134" w:left="5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2684" w:rsidRDefault="00642684">
      <w:r>
        <w:separator/>
      </w:r>
    </w:p>
  </w:endnote>
  <w:endnote w:type="continuationSeparator" w:id="0">
    <w:p w:rsidR="00642684" w:rsidRDefault="00642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357E" w:rsidRDefault="00E7357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357E" w:rsidRDefault="00E7357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357E" w:rsidRDefault="00E7357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2684" w:rsidRDefault="00642684">
      <w:r>
        <w:separator/>
      </w:r>
    </w:p>
  </w:footnote>
  <w:footnote w:type="continuationSeparator" w:id="0">
    <w:p w:rsidR="00642684" w:rsidRDefault="006426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357E" w:rsidRDefault="00E7357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357E" w:rsidRDefault="00E7357E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357E" w:rsidRDefault="00E7357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isplayBackgroundShape/>
  <w:activeWritingStyle w:appName="MSWord" w:lang="ru-RU" w:vendorID="64" w:dllVersion="131078" w:nlCheck="1" w:checkStyle="0"/>
  <w:proofState w:spelling="clean" w:grammar="clean"/>
  <w:attachedTemplate r:id="rId1"/>
  <w:defaultTabStop w:val="708"/>
  <w:autoHyphenation/>
  <w:characterSpacingControl w:val="doNotCompress"/>
  <w:hdrShapeDefaults>
    <o:shapedefaults v:ext="edit" spidmax="4097">
      <o:colormru v:ext="edit" colors="#ffc,#d9eef3,#ebf6f9"/>
      <o:colormenu v:ext="edit" fillcolor="#ebf6f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684"/>
    <w:rsid w:val="00014988"/>
    <w:rsid w:val="000C4D0E"/>
    <w:rsid w:val="000C762A"/>
    <w:rsid w:val="000E6DB8"/>
    <w:rsid w:val="001566DF"/>
    <w:rsid w:val="0017567E"/>
    <w:rsid w:val="001A52E3"/>
    <w:rsid w:val="002E2F1A"/>
    <w:rsid w:val="003A5879"/>
    <w:rsid w:val="004C29DB"/>
    <w:rsid w:val="004D3BB4"/>
    <w:rsid w:val="00642684"/>
    <w:rsid w:val="00645A9F"/>
    <w:rsid w:val="007F7912"/>
    <w:rsid w:val="00860834"/>
    <w:rsid w:val="00921F05"/>
    <w:rsid w:val="00942CAB"/>
    <w:rsid w:val="00947CD9"/>
    <w:rsid w:val="00AC370B"/>
    <w:rsid w:val="00B1348C"/>
    <w:rsid w:val="00BC64E9"/>
    <w:rsid w:val="00BE4564"/>
    <w:rsid w:val="00BE78DE"/>
    <w:rsid w:val="00BF310E"/>
    <w:rsid w:val="00C0192A"/>
    <w:rsid w:val="00E7357E"/>
    <w:rsid w:val="00EF775F"/>
    <w:rsid w:val="00FE2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o:colormru v:ext="edit" colors="#ffc,#d9eef3,#ebf6f9"/>
      <o:colormenu v:ext="edit" fillcolor="#ebf6f9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268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A">
    <w:name w:val="Body A"/>
    <w:rPr>
      <w:rFonts w:hAnsi="Arial Unicode MS" w:cs="Arial Unicode MS"/>
      <w:color w:val="000000"/>
      <w:sz w:val="24"/>
      <w:szCs w:val="24"/>
      <w:u w:color="000000"/>
    </w:rPr>
  </w:style>
  <w:style w:type="paragraph" w:styleId="a4">
    <w:name w:val="header"/>
    <w:basedOn w:val="a"/>
    <w:link w:val="a5"/>
    <w:uiPriority w:val="99"/>
    <w:unhideWhenUsed/>
    <w:rsid w:val="00BF310E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</w:pPr>
    <w:rPr>
      <w:rFonts w:eastAsia="Arial Unicode MS"/>
      <w:bdr w:val="nil"/>
      <w:lang w:val="en-US"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F310E"/>
    <w:rPr>
      <w:sz w:val="24"/>
      <w:szCs w:val="24"/>
      <w:lang w:val="en-US" w:eastAsia="en-US"/>
    </w:rPr>
  </w:style>
  <w:style w:type="paragraph" w:styleId="a6">
    <w:name w:val="footer"/>
    <w:basedOn w:val="a"/>
    <w:link w:val="a7"/>
    <w:uiPriority w:val="99"/>
    <w:unhideWhenUsed/>
    <w:rsid w:val="00BF310E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</w:pPr>
    <w:rPr>
      <w:rFonts w:eastAsia="Arial Unicode MS"/>
      <w:bdr w:val="nil"/>
      <w:lang w:val="en-US"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BF310E"/>
    <w:rPr>
      <w:sz w:val="24"/>
      <w:szCs w:val="24"/>
      <w:lang w:val="en-US" w:eastAsia="en-US"/>
    </w:rPr>
  </w:style>
  <w:style w:type="paragraph" w:styleId="a8">
    <w:name w:val="caption"/>
    <w:basedOn w:val="a"/>
    <w:next w:val="a"/>
    <w:uiPriority w:val="35"/>
    <w:unhideWhenUsed/>
    <w:qFormat/>
    <w:rsid w:val="00FE20C8"/>
    <w:pPr>
      <w:spacing w:after="200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jpeg"/><Relationship Id="rId18" Type="http://schemas.openxmlformats.org/officeDocument/2006/relationships/image" Target="media/image8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image" Target="media/image40.JPG"/><Relationship Id="rId17" Type="http://schemas.openxmlformats.org/officeDocument/2006/relationships/image" Target="media/image70.JP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JP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JPG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60.JPG"/><Relationship Id="rId23" Type="http://schemas.openxmlformats.org/officeDocument/2006/relationships/header" Target="header3.xml"/><Relationship Id="rId10" Type="http://schemas.openxmlformats.org/officeDocument/2006/relationships/image" Target="media/image30.JP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6.JPG"/><Relationship Id="rId22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\AppData\Roaming\Microsoft\Templates\&#1056;&#1072;&#1084;&#1082;&#1072;%20&#1089;%20&#1082;&#1086;&#1088;&#1079;&#1080;&#1085;&#1086;&#1095;&#1082;&#1086;&#1081;%20&#1075;&#1086;&#1083;&#1091;&#1073;&#1099;&#1093;%20&#1087;&#1077;&#1088;&#1074;&#1086;&#1094;&#1074;&#1077;&#1090;&#1086;&#1074;%20&#1082;%208%20&#1052;&#1072;&#1088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DE6360-9AA8-45EB-AE1B-679D17BDC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Рамка с корзиночкой голубых первоцветов к 8 Марта</Template>
  <TotalTime>0</TotalTime>
  <Pages>1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2016-04-25T08:18:00Z</dcterms:created>
  <dcterms:modified xsi:type="dcterms:W3CDTF">2016-04-25T10:09:00Z</dcterms:modified>
</cp:coreProperties>
</file>